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CADE8" w14:textId="2BC97056" w:rsidR="00821CE2" w:rsidRPr="00884B9C" w:rsidRDefault="00640B6B" w:rsidP="005676FB">
      <w:pPr>
        <w:rPr>
          <w:rFonts w:asciiTheme="majorHAnsi" w:hAnsiTheme="majorHAnsi"/>
        </w:rPr>
      </w:pPr>
      <w:r w:rsidRPr="00884B9C">
        <w:rPr>
          <w:rFonts w:asciiTheme="majorHAnsi" w:hAnsiTheme="majorHAnsi"/>
          <w:noProof/>
          <w:lang w:eastAsia="es-CL"/>
        </w:rPr>
        <w:drawing>
          <wp:anchor distT="0" distB="0" distL="114300" distR="114300" simplePos="0" relativeHeight="251660800" behindDoc="0" locked="0" layoutInCell="1" allowOverlap="1" wp14:anchorId="7CDCB002" wp14:editId="3C85AF50">
            <wp:simplePos x="0" y="0"/>
            <wp:positionH relativeFrom="column">
              <wp:posOffset>1532255</wp:posOffset>
            </wp:positionH>
            <wp:positionV relativeFrom="paragraph">
              <wp:posOffset>-704215</wp:posOffset>
            </wp:positionV>
            <wp:extent cx="2583180" cy="1849755"/>
            <wp:effectExtent l="0" t="0" r="7620" b="0"/>
            <wp:wrapSquare wrapText="bothSides"/>
            <wp:docPr id="6" name="Imagen 3" descr="logo_v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v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l="17819" t="16511" r="17553" b="23640"/>
                    <a:stretch/>
                  </pic:blipFill>
                  <pic:spPr bwMode="auto">
                    <a:xfrm>
                      <a:off x="0" y="0"/>
                      <a:ext cx="2583180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31D3">
        <w:rPr>
          <w:rFonts w:asciiTheme="majorHAnsi" w:hAnsiTheme="majorHAnsi"/>
        </w:rPr>
        <w:t xml:space="preserve">  </w:t>
      </w:r>
      <w:r w:rsidR="002D15DA">
        <w:rPr>
          <w:rFonts w:asciiTheme="majorHAnsi" w:hAnsiTheme="majorHAnsi"/>
        </w:rPr>
        <w:t xml:space="preserve"> </w:t>
      </w:r>
    </w:p>
    <w:p w14:paraId="7CDCADE9" w14:textId="77777777" w:rsidR="00821CE2" w:rsidRPr="00884B9C" w:rsidRDefault="00821CE2" w:rsidP="005676FB">
      <w:pPr>
        <w:rPr>
          <w:rFonts w:asciiTheme="majorHAnsi" w:hAnsiTheme="majorHAnsi"/>
        </w:rPr>
      </w:pPr>
    </w:p>
    <w:p w14:paraId="7CDCADEA" w14:textId="77777777" w:rsidR="00821CE2" w:rsidRPr="00884B9C" w:rsidRDefault="00821CE2" w:rsidP="005676FB">
      <w:pPr>
        <w:rPr>
          <w:rFonts w:asciiTheme="majorHAnsi" w:hAnsiTheme="majorHAnsi"/>
        </w:rPr>
      </w:pPr>
    </w:p>
    <w:p w14:paraId="7CDCADEB" w14:textId="77777777" w:rsidR="00821CE2" w:rsidRPr="00884B9C" w:rsidRDefault="00821CE2" w:rsidP="005676FB">
      <w:pPr>
        <w:rPr>
          <w:rFonts w:asciiTheme="majorHAnsi" w:hAnsiTheme="majorHAnsi"/>
        </w:rPr>
      </w:pPr>
    </w:p>
    <w:p w14:paraId="7CDCADED" w14:textId="77777777" w:rsidR="00821CE2" w:rsidRPr="00884B9C" w:rsidRDefault="00821CE2" w:rsidP="005676FB">
      <w:pPr>
        <w:rPr>
          <w:rFonts w:asciiTheme="majorHAnsi" w:hAnsiTheme="majorHAnsi"/>
        </w:rPr>
      </w:pPr>
    </w:p>
    <w:p w14:paraId="7CDCADEE" w14:textId="05ADDFB5" w:rsidR="00B71CE6" w:rsidRDefault="0038092C" w:rsidP="007C46A0">
      <w:pPr>
        <w:pStyle w:val="Ttulo"/>
        <w:rPr>
          <w:rFonts w:asciiTheme="majorHAnsi" w:hAnsiTheme="majorHAnsi"/>
        </w:rPr>
      </w:pPr>
      <w:r>
        <w:rPr>
          <w:rFonts w:asciiTheme="majorHAnsi" w:hAnsiTheme="majorHAnsi"/>
        </w:rPr>
        <w:t xml:space="preserve">Reporte Medición de </w:t>
      </w:r>
      <w:r w:rsidR="00E21258">
        <w:rPr>
          <w:rFonts w:asciiTheme="majorHAnsi" w:hAnsiTheme="majorHAnsi"/>
        </w:rPr>
        <w:t>Olor</w:t>
      </w:r>
    </w:p>
    <w:p w14:paraId="3E6D64C3" w14:textId="77777777" w:rsidR="002D174A" w:rsidRDefault="002D174A" w:rsidP="007C46A0">
      <w:pPr>
        <w:pStyle w:val="Ttulo"/>
        <w:rPr>
          <w:rFonts w:asciiTheme="majorHAnsi" w:hAnsiTheme="majorHAnsi"/>
        </w:rPr>
      </w:pPr>
      <w:r>
        <w:rPr>
          <w:rFonts w:asciiTheme="majorHAnsi" w:hAnsiTheme="majorHAnsi"/>
        </w:rPr>
        <w:t>Curtiembres BAS S.A.</w:t>
      </w:r>
    </w:p>
    <w:p w14:paraId="7CDCADEF" w14:textId="1BEFF09E" w:rsidR="007C46A0" w:rsidRDefault="0069713E" w:rsidP="007C46A0">
      <w:pPr>
        <w:pStyle w:val="Ttulo"/>
        <w:rPr>
          <w:rFonts w:asciiTheme="majorHAnsi" w:hAnsiTheme="majorHAnsi"/>
        </w:rPr>
      </w:pPr>
      <w:r>
        <w:rPr>
          <w:rFonts w:asciiTheme="majorHAnsi" w:hAnsiTheme="majorHAnsi"/>
        </w:rPr>
        <w:t xml:space="preserve">Región </w:t>
      </w:r>
      <w:r w:rsidR="002D174A">
        <w:rPr>
          <w:rFonts w:asciiTheme="majorHAnsi" w:hAnsiTheme="majorHAnsi"/>
        </w:rPr>
        <w:t>M</w:t>
      </w:r>
      <w:r>
        <w:rPr>
          <w:rFonts w:asciiTheme="majorHAnsi" w:hAnsiTheme="majorHAnsi"/>
        </w:rPr>
        <w:t>etropolitana</w:t>
      </w:r>
      <w:r w:rsidR="00CB78D3" w:rsidRPr="00884B9C">
        <w:rPr>
          <w:rFonts w:asciiTheme="majorHAnsi" w:hAnsiTheme="majorHAnsi"/>
        </w:rPr>
        <w:t>.</w:t>
      </w:r>
    </w:p>
    <w:p w14:paraId="7CDCADF0" w14:textId="77777777" w:rsidR="00B71CE6" w:rsidRPr="00B71CE6" w:rsidRDefault="00B71CE6" w:rsidP="00B71CE6"/>
    <w:p w14:paraId="7CDCADF1" w14:textId="77777777" w:rsidR="007C46A0" w:rsidRPr="00E21258" w:rsidRDefault="007C46A0" w:rsidP="007C46A0">
      <w:pPr>
        <w:rPr>
          <w:rFonts w:asciiTheme="majorHAnsi" w:hAnsiTheme="majorHAnsi"/>
        </w:rPr>
      </w:pPr>
    </w:p>
    <w:p w14:paraId="7CDCADF3" w14:textId="6B99D844" w:rsidR="00E75BDC" w:rsidRDefault="002D174A" w:rsidP="00BB3C7D">
      <w:pPr>
        <w:pStyle w:val="Ttulo"/>
        <w:rPr>
          <w:rFonts w:asciiTheme="majorHAnsi" w:hAnsiTheme="majorHAnsi"/>
        </w:rPr>
      </w:pPr>
      <w:r>
        <w:rPr>
          <w:rFonts w:asciiTheme="majorHAnsi" w:hAnsiTheme="majorHAnsi"/>
        </w:rPr>
        <w:t>Octubre</w:t>
      </w:r>
      <w:r w:rsidR="00E21258">
        <w:rPr>
          <w:rFonts w:asciiTheme="majorHAnsi" w:hAnsiTheme="majorHAnsi"/>
        </w:rPr>
        <w:t xml:space="preserve"> </w:t>
      </w:r>
      <w:r w:rsidR="00E75BDC" w:rsidRPr="00884B9C">
        <w:rPr>
          <w:rFonts w:asciiTheme="majorHAnsi" w:hAnsiTheme="majorHAnsi"/>
        </w:rPr>
        <w:t xml:space="preserve">de </w:t>
      </w:r>
      <w:r w:rsidR="00BE08A9" w:rsidRPr="00884B9C">
        <w:rPr>
          <w:rFonts w:asciiTheme="majorHAnsi" w:hAnsiTheme="majorHAnsi"/>
        </w:rPr>
        <w:t>201</w:t>
      </w:r>
      <w:r w:rsidR="0015554A" w:rsidRPr="00884B9C">
        <w:rPr>
          <w:rFonts w:asciiTheme="majorHAnsi" w:hAnsiTheme="majorHAnsi"/>
        </w:rPr>
        <w:t>3</w:t>
      </w:r>
    </w:p>
    <w:p w14:paraId="713D6B9D" w14:textId="4B9C0206" w:rsidR="003448D5" w:rsidRDefault="003448D5" w:rsidP="003448D5"/>
    <w:p w14:paraId="1FE5BD4D" w14:textId="77777777" w:rsidR="003448D5" w:rsidRPr="003448D5" w:rsidRDefault="003448D5" w:rsidP="003448D5">
      <w:bookmarkStart w:id="0" w:name="_GoBack"/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4"/>
        <w:gridCol w:w="2011"/>
        <w:gridCol w:w="2211"/>
        <w:gridCol w:w="3332"/>
      </w:tblGrid>
      <w:tr w:rsidR="00FE7542" w:rsidRPr="00DB5548" w14:paraId="7CDCADF8" w14:textId="77777777" w:rsidTr="003448D5">
        <w:tc>
          <w:tcPr>
            <w:tcW w:w="722" w:type="pct"/>
            <w:shd w:val="clear" w:color="auto" w:fill="595959"/>
            <w:vAlign w:val="center"/>
          </w:tcPr>
          <w:p w14:paraId="7CDCADF4" w14:textId="77777777" w:rsidR="00FE7542" w:rsidRPr="00DB5548" w:rsidRDefault="00FE7542" w:rsidP="005676FB">
            <w:pPr>
              <w:rPr>
                <w:rFonts w:asciiTheme="majorHAnsi" w:hAnsiTheme="majorHAnsi"/>
                <w:sz w:val="20"/>
              </w:rPr>
            </w:pPr>
          </w:p>
        </w:tc>
        <w:tc>
          <w:tcPr>
            <w:tcW w:w="1139" w:type="pct"/>
            <w:shd w:val="clear" w:color="auto" w:fill="595959"/>
            <w:vAlign w:val="center"/>
          </w:tcPr>
          <w:p w14:paraId="7CDCADF5" w14:textId="77777777" w:rsidR="00FE7542" w:rsidRPr="00DB5548" w:rsidRDefault="00FE7542" w:rsidP="00BB3C7D">
            <w:pPr>
              <w:pStyle w:val="Textotabla"/>
              <w:rPr>
                <w:rFonts w:asciiTheme="majorHAnsi" w:hAnsiTheme="majorHAnsi"/>
                <w:sz w:val="20"/>
              </w:rPr>
            </w:pPr>
            <w:r w:rsidRPr="00DB5548">
              <w:rPr>
                <w:rFonts w:asciiTheme="majorHAnsi" w:hAnsiTheme="majorHAnsi"/>
                <w:sz w:val="20"/>
              </w:rPr>
              <w:t xml:space="preserve">Nombre </w:t>
            </w:r>
          </w:p>
        </w:tc>
        <w:tc>
          <w:tcPr>
            <w:tcW w:w="1252" w:type="pct"/>
            <w:shd w:val="clear" w:color="auto" w:fill="595959"/>
            <w:vAlign w:val="center"/>
          </w:tcPr>
          <w:p w14:paraId="7CDCADF6" w14:textId="77777777" w:rsidR="00FE7542" w:rsidRPr="00DB5548" w:rsidRDefault="00FE7542" w:rsidP="00BB3C7D">
            <w:pPr>
              <w:pStyle w:val="Textotabla"/>
              <w:rPr>
                <w:rFonts w:asciiTheme="majorHAnsi" w:hAnsiTheme="majorHAnsi"/>
                <w:sz w:val="20"/>
              </w:rPr>
            </w:pPr>
            <w:r w:rsidRPr="00DB5548">
              <w:rPr>
                <w:rFonts w:asciiTheme="majorHAnsi" w:hAnsiTheme="majorHAnsi"/>
                <w:sz w:val="20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14:paraId="7CDCADF7" w14:textId="77777777" w:rsidR="00FE7542" w:rsidRPr="00DB5548" w:rsidRDefault="00FE7542" w:rsidP="00BB3C7D">
            <w:pPr>
              <w:pStyle w:val="Textotabla"/>
              <w:rPr>
                <w:rFonts w:asciiTheme="majorHAnsi" w:hAnsiTheme="majorHAnsi"/>
                <w:sz w:val="20"/>
              </w:rPr>
            </w:pPr>
            <w:r w:rsidRPr="00DB5548">
              <w:rPr>
                <w:rFonts w:asciiTheme="majorHAnsi" w:hAnsiTheme="majorHAnsi"/>
                <w:sz w:val="20"/>
              </w:rPr>
              <w:t>Firma</w:t>
            </w:r>
          </w:p>
        </w:tc>
      </w:tr>
      <w:tr w:rsidR="00FE7542" w:rsidRPr="00DB5548" w14:paraId="7CDCADFD" w14:textId="77777777" w:rsidTr="003448D5">
        <w:trPr>
          <w:trHeight w:val="1272"/>
        </w:trPr>
        <w:tc>
          <w:tcPr>
            <w:tcW w:w="722" w:type="pct"/>
            <w:vAlign w:val="center"/>
          </w:tcPr>
          <w:p w14:paraId="7CDCADF9" w14:textId="77777777" w:rsidR="00FE7542" w:rsidRPr="00DB5548" w:rsidRDefault="00FE7542" w:rsidP="000848F1">
            <w:pPr>
              <w:pStyle w:val="Textotabla"/>
              <w:rPr>
                <w:rFonts w:asciiTheme="majorHAnsi" w:hAnsiTheme="majorHAnsi"/>
                <w:sz w:val="20"/>
              </w:rPr>
            </w:pPr>
            <w:r w:rsidRPr="00DB5548">
              <w:rPr>
                <w:rFonts w:asciiTheme="majorHAnsi" w:hAnsiTheme="majorHAnsi"/>
                <w:sz w:val="20"/>
              </w:rPr>
              <w:t>Aprobado</w:t>
            </w:r>
          </w:p>
        </w:tc>
        <w:tc>
          <w:tcPr>
            <w:tcW w:w="1139" w:type="pct"/>
            <w:vAlign w:val="center"/>
          </w:tcPr>
          <w:p w14:paraId="7CDCADFA" w14:textId="77777777" w:rsidR="00FE7542" w:rsidRPr="00DB5548" w:rsidRDefault="00FE7542" w:rsidP="000848F1">
            <w:pPr>
              <w:pStyle w:val="Textotabla"/>
              <w:jc w:val="center"/>
              <w:rPr>
                <w:rFonts w:asciiTheme="majorHAnsi" w:hAnsiTheme="majorHAnsi"/>
                <w:sz w:val="20"/>
              </w:rPr>
            </w:pPr>
            <w:r w:rsidRPr="00DB5548">
              <w:rPr>
                <w:rFonts w:asciiTheme="majorHAnsi" w:hAnsiTheme="majorHAnsi"/>
                <w:sz w:val="20"/>
              </w:rPr>
              <w:t>Juan Eduardo Johnson</w:t>
            </w:r>
          </w:p>
        </w:tc>
        <w:tc>
          <w:tcPr>
            <w:tcW w:w="1252" w:type="pct"/>
            <w:vAlign w:val="center"/>
          </w:tcPr>
          <w:p w14:paraId="7CDCADFB" w14:textId="77777777" w:rsidR="00FE7542" w:rsidRPr="00DB5548" w:rsidRDefault="00FE7542" w:rsidP="000848F1">
            <w:pPr>
              <w:pStyle w:val="Textotabla"/>
              <w:rPr>
                <w:rFonts w:asciiTheme="majorHAnsi" w:hAnsiTheme="majorHAnsi"/>
                <w:sz w:val="20"/>
              </w:rPr>
            </w:pPr>
            <w:r w:rsidRPr="00DB5548">
              <w:rPr>
                <w:rFonts w:asciiTheme="majorHAnsi" w:hAnsiTheme="majorHAnsi"/>
                <w:sz w:val="20"/>
              </w:rPr>
              <w:t>Jefe Unidad de Técnica División de Fiscalización</w:t>
            </w:r>
          </w:p>
        </w:tc>
        <w:tc>
          <w:tcPr>
            <w:tcW w:w="1887" w:type="pct"/>
            <w:vAlign w:val="center"/>
          </w:tcPr>
          <w:p w14:paraId="7CDCADFC" w14:textId="05E1CCAB" w:rsidR="00FE7542" w:rsidRPr="00DB5548" w:rsidRDefault="00A03607" w:rsidP="000848F1">
            <w:pPr>
              <w:spacing w:after="0"/>
              <w:rPr>
                <w:rFonts w:asciiTheme="majorHAnsi" w:hAnsiTheme="majorHAnsi"/>
                <w:sz w:val="20"/>
              </w:rPr>
            </w:pPr>
            <w:r>
              <w:rPr>
                <w:rFonts w:asciiTheme="majorHAnsi" w:hAnsiTheme="majorHAnsi"/>
                <w:sz w:val="20"/>
              </w:rPr>
              <w:pict w14:anchorId="2F04DC3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1.5pt;height:75.75pt">
                  <v:imagedata r:id="rId13" o:title=""/>
                  <o:lock v:ext="edit" ungrouping="t" rotation="t" cropping="t" verticies="t" text="t" grouping="t"/>
                  <o:signatureline v:ext="edit" id="{FF970DAD-06A5-4AE9-88E3-880B6717AFBB}" provid="{00000000-0000-0000-0000-000000000000}" o:suggestedsigner="Juan Eduardo Johnson" o:suggestedsigner2="Jefe Unidad Técnica División de Fiscalización" showsigndate="f" issignatureline="t"/>
                </v:shape>
              </w:pict>
            </w:r>
          </w:p>
        </w:tc>
      </w:tr>
      <w:tr w:rsidR="0069713E" w:rsidRPr="00DB5548" w14:paraId="49A43BB4" w14:textId="77777777" w:rsidTr="003448D5">
        <w:trPr>
          <w:trHeight w:val="548"/>
        </w:trPr>
        <w:tc>
          <w:tcPr>
            <w:tcW w:w="722" w:type="pct"/>
            <w:vAlign w:val="center"/>
          </w:tcPr>
          <w:p w14:paraId="62F6DB78" w14:textId="2B6F8B3D" w:rsidR="0069713E" w:rsidRPr="00DB5548" w:rsidRDefault="003448D5" w:rsidP="000848F1">
            <w:pPr>
              <w:pStyle w:val="Textotabla"/>
              <w:rPr>
                <w:rFonts w:asciiTheme="majorHAnsi" w:hAnsiTheme="majorHAnsi"/>
                <w:sz w:val="20"/>
              </w:rPr>
            </w:pPr>
            <w:r>
              <w:rPr>
                <w:rFonts w:asciiTheme="majorHAnsi" w:hAnsiTheme="majorHAnsi"/>
                <w:sz w:val="20"/>
              </w:rPr>
              <w:t>Elaborado</w:t>
            </w:r>
          </w:p>
        </w:tc>
        <w:tc>
          <w:tcPr>
            <w:tcW w:w="1139" w:type="pct"/>
            <w:vAlign w:val="center"/>
          </w:tcPr>
          <w:p w14:paraId="334E88A0" w14:textId="2A1F0C8A" w:rsidR="0069713E" w:rsidRPr="00DB5548" w:rsidRDefault="0069713E" w:rsidP="000D772B">
            <w:pPr>
              <w:pStyle w:val="Textotabla"/>
              <w:jc w:val="center"/>
              <w:rPr>
                <w:rFonts w:asciiTheme="majorHAnsi" w:hAnsiTheme="majorHAnsi"/>
                <w:sz w:val="20"/>
              </w:rPr>
            </w:pPr>
            <w:r>
              <w:rPr>
                <w:rFonts w:asciiTheme="majorHAnsi" w:hAnsiTheme="majorHAnsi"/>
                <w:sz w:val="20"/>
              </w:rPr>
              <w:t>Juan Pablo Rodr</w:t>
            </w:r>
            <w:r w:rsidR="000D772B">
              <w:rPr>
                <w:rFonts w:asciiTheme="majorHAnsi" w:hAnsiTheme="majorHAnsi"/>
                <w:sz w:val="20"/>
              </w:rPr>
              <w:t>í</w:t>
            </w:r>
            <w:r>
              <w:rPr>
                <w:rFonts w:asciiTheme="majorHAnsi" w:hAnsiTheme="majorHAnsi"/>
                <w:sz w:val="20"/>
              </w:rPr>
              <w:t>guez</w:t>
            </w:r>
          </w:p>
        </w:tc>
        <w:tc>
          <w:tcPr>
            <w:tcW w:w="1252" w:type="pct"/>
            <w:vAlign w:val="center"/>
          </w:tcPr>
          <w:p w14:paraId="66DC2988" w14:textId="29F22696" w:rsidR="0069713E" w:rsidRPr="00DB5548" w:rsidRDefault="0069713E" w:rsidP="000848F1">
            <w:pPr>
              <w:pStyle w:val="Textotabla"/>
              <w:rPr>
                <w:rFonts w:asciiTheme="majorHAnsi" w:hAnsiTheme="majorHAnsi"/>
                <w:sz w:val="20"/>
              </w:rPr>
            </w:pPr>
            <w:r w:rsidRPr="00DB5548">
              <w:rPr>
                <w:rFonts w:asciiTheme="majorHAnsi" w:hAnsiTheme="majorHAnsi"/>
                <w:sz w:val="20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14:paraId="27322438" w14:textId="165F7903" w:rsidR="0069713E" w:rsidRDefault="00A03607" w:rsidP="000848F1">
            <w:pPr>
              <w:spacing w:after="0"/>
              <w:rPr>
                <w:rFonts w:asciiTheme="majorHAnsi" w:hAnsiTheme="majorHAnsi"/>
                <w:sz w:val="20"/>
              </w:rPr>
            </w:pPr>
            <w:r>
              <w:rPr>
                <w:rFonts w:asciiTheme="majorHAnsi" w:hAnsiTheme="majorHAnsi"/>
                <w:sz w:val="20"/>
              </w:rPr>
              <w:pict w14:anchorId="72C5E3F1">
                <v:shape id="_x0000_i1026" type="#_x0000_t75" alt="Línea de firma de Microsoft Office..." style="width:151.5pt;height:75.75pt">
                  <v:imagedata r:id="rId14" o:title=""/>
                  <o:lock v:ext="edit" ungrouping="t" rotation="t" cropping="t" verticies="t" text="t" grouping="t"/>
                  <o:signatureline v:ext="edit" id="{E9071A28-3996-4D05-8542-251E1E8EDDAF}" provid="{00000000-0000-0000-0000-000000000000}" o:suggestedsigner="Juan Pablo Rodriguez" o:suggestedsigner2="Profesional División de Fiscalización" showsigndate="f" issignatureline="t"/>
                </v:shape>
              </w:pict>
            </w:r>
          </w:p>
        </w:tc>
      </w:tr>
    </w:tbl>
    <w:p w14:paraId="7CDCAE04" w14:textId="77777777" w:rsidR="00F16E9A" w:rsidRPr="00884B9C" w:rsidRDefault="0027375E">
      <w:pPr>
        <w:spacing w:after="0"/>
        <w:jc w:val="left"/>
        <w:rPr>
          <w:rFonts w:asciiTheme="majorHAnsi" w:hAnsiTheme="majorHAnsi"/>
          <w:caps/>
          <w:sz w:val="34"/>
        </w:rPr>
      </w:pPr>
      <w:r w:rsidRPr="00884B9C">
        <w:rPr>
          <w:rFonts w:asciiTheme="majorHAnsi" w:hAnsiTheme="majorHAnsi"/>
        </w:rPr>
        <w:br w:type="page"/>
      </w:r>
    </w:p>
    <w:sdt>
      <w:sdtPr>
        <w:rPr>
          <w:rFonts w:ascii="Optima" w:eastAsia="MS Mincho" w:hAnsi="Optima" w:cs="Times New Roman"/>
          <w:b/>
          <w:bCs w:val="0"/>
          <w:color w:val="auto"/>
          <w:sz w:val="22"/>
          <w:szCs w:val="24"/>
          <w:lang w:val="es-ES" w:eastAsia="es-ES"/>
        </w:rPr>
        <w:id w:val="1687397948"/>
        <w:docPartObj>
          <w:docPartGallery w:val="Table of Contents"/>
          <w:docPartUnique/>
        </w:docPartObj>
      </w:sdtPr>
      <w:sdtEndPr>
        <w:rPr>
          <w:b w:val="0"/>
        </w:rPr>
      </w:sdtEndPr>
      <w:sdtContent>
        <w:p w14:paraId="7CDCAE05" w14:textId="77777777" w:rsidR="004B27D1" w:rsidRDefault="004B27D1" w:rsidP="00B579A7">
          <w:pPr>
            <w:pStyle w:val="TtuloTDC"/>
            <w:rPr>
              <w:lang w:val="es-ES"/>
            </w:rPr>
          </w:pPr>
          <w:r w:rsidRPr="00884B9C">
            <w:rPr>
              <w:lang w:val="es-ES"/>
            </w:rPr>
            <w:t>Contenido</w:t>
          </w:r>
        </w:p>
        <w:p w14:paraId="5E02D62D" w14:textId="77777777" w:rsidR="000848F1" w:rsidRPr="000848F1" w:rsidRDefault="000848F1" w:rsidP="000848F1">
          <w:pPr>
            <w:rPr>
              <w:lang w:val="es-ES" w:eastAsia="es-CL"/>
            </w:rPr>
          </w:pPr>
        </w:p>
        <w:p w14:paraId="3CA8D53D" w14:textId="77777777" w:rsidR="003448D5" w:rsidRDefault="004B27D1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r w:rsidRPr="00884B9C">
            <w:rPr>
              <w:rFonts w:asciiTheme="majorHAnsi" w:hAnsiTheme="majorHAnsi"/>
            </w:rPr>
            <w:fldChar w:fldCharType="begin"/>
          </w:r>
          <w:r w:rsidRPr="00884B9C">
            <w:rPr>
              <w:rFonts w:asciiTheme="majorHAnsi" w:hAnsiTheme="majorHAnsi"/>
            </w:rPr>
            <w:instrText xml:space="preserve"> TOC \o "1-3" \h \z \u </w:instrText>
          </w:r>
          <w:r w:rsidRPr="00884B9C">
            <w:rPr>
              <w:rFonts w:asciiTheme="majorHAnsi" w:hAnsiTheme="majorHAnsi"/>
            </w:rPr>
            <w:fldChar w:fldCharType="separate"/>
          </w:r>
          <w:hyperlink w:anchor="_Toc397069298" w:history="1">
            <w:r w:rsidR="003448D5" w:rsidRPr="00B46BD5">
              <w:rPr>
                <w:rStyle w:val="Hipervnculo"/>
                <w:noProof/>
              </w:rPr>
              <w:t>1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INTRODUCCIÓN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_Toc397069298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4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34095F26" w14:textId="77777777" w:rsidR="003448D5" w:rsidRDefault="00674518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299" w:history="1">
            <w:r w:rsidR="003448D5" w:rsidRPr="00B46BD5">
              <w:rPr>
                <w:rStyle w:val="Hipervnculo"/>
                <w:noProof/>
              </w:rPr>
              <w:t>2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OBJETIVO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_Toc397069299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4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66941469" w14:textId="77777777" w:rsidR="003448D5" w:rsidRDefault="00674518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0" w:history="1">
            <w:r w:rsidR="003448D5" w:rsidRPr="00B46BD5">
              <w:rPr>
                <w:rStyle w:val="Hipervnculo"/>
                <w:noProof/>
              </w:rPr>
              <w:t>2.1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Objetivo General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_Toc397069300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4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59DFF7A7" w14:textId="77777777" w:rsidR="003448D5" w:rsidRDefault="00674518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1" w:history="1">
            <w:r w:rsidR="003448D5" w:rsidRPr="00B46BD5">
              <w:rPr>
                <w:rStyle w:val="Hipervnculo"/>
                <w:noProof/>
              </w:rPr>
              <w:t>2.2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Objetivos Específicos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_Toc397069301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4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002CB703" w14:textId="77777777" w:rsidR="003448D5" w:rsidRDefault="00674518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2" w:history="1">
            <w:r w:rsidR="003448D5" w:rsidRPr="00B46BD5">
              <w:rPr>
                <w:rStyle w:val="Hipervnculo"/>
                <w:noProof/>
              </w:rPr>
              <w:t>3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METODOLOGÍA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_Toc397069302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4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4E758C6F" w14:textId="77777777" w:rsidR="003448D5" w:rsidRDefault="00674518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3" w:history="1">
            <w:r w:rsidR="003448D5" w:rsidRPr="00B46BD5">
              <w:rPr>
                <w:rStyle w:val="Hipervnculo"/>
                <w:noProof/>
              </w:rPr>
              <w:t>3.1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Alcances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_Toc397069303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5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0E996DD3" w14:textId="77777777" w:rsidR="003448D5" w:rsidRDefault="00674518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4" w:history="1">
            <w:r w:rsidR="003448D5" w:rsidRPr="00B46BD5">
              <w:rPr>
                <w:rStyle w:val="Hipervnculo"/>
                <w:noProof/>
              </w:rPr>
              <w:t>3.2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Panelistas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_Toc397069304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5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2F16DDF1" w14:textId="77777777" w:rsidR="003448D5" w:rsidRDefault="00674518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5" w:history="1">
            <w:r w:rsidR="003448D5" w:rsidRPr="00B46BD5">
              <w:rPr>
                <w:rStyle w:val="Hipervnculo"/>
                <w:noProof/>
              </w:rPr>
              <w:t>3.3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Condiciones meteorológicas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_Toc397069305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5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1B4D396D" w14:textId="77777777" w:rsidR="003448D5" w:rsidRDefault="00674518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6" w:history="1">
            <w:r w:rsidR="003448D5" w:rsidRPr="00B46BD5">
              <w:rPr>
                <w:rStyle w:val="Hipervnculo"/>
                <w:noProof/>
              </w:rPr>
              <w:t>3.4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Recorrido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_Toc397069306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5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7CA0BA06" w14:textId="77777777" w:rsidR="003448D5" w:rsidRDefault="00674518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7" w:history="1">
            <w:r w:rsidR="003448D5" w:rsidRPr="00B46BD5">
              <w:rPr>
                <w:rStyle w:val="Hipervnculo"/>
                <w:noProof/>
              </w:rPr>
              <w:t>4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RESULTADOS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_Toc397069307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8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3D0D778F" w14:textId="77777777" w:rsidR="003448D5" w:rsidRDefault="00674518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8" w:history="1">
            <w:r w:rsidR="003448D5" w:rsidRPr="00B46BD5">
              <w:rPr>
                <w:rStyle w:val="Hipervnculo"/>
                <w:noProof/>
              </w:rPr>
              <w:t>4.1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Análisis de resultados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_Toc397069308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14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48B07AB2" w14:textId="77777777" w:rsidR="003448D5" w:rsidRDefault="00674518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09" w:history="1">
            <w:r w:rsidR="003448D5" w:rsidRPr="00B46BD5">
              <w:rPr>
                <w:rStyle w:val="Hipervnculo"/>
                <w:noProof/>
              </w:rPr>
              <w:t>5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CONCLUSIONES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_Toc397069309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17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355FDF06" w14:textId="77777777" w:rsidR="003448D5" w:rsidRDefault="00674518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0" w:history="1">
            <w:r w:rsidR="003448D5" w:rsidRPr="00B46BD5">
              <w:rPr>
                <w:rStyle w:val="Hipervnculo"/>
                <w:noProof/>
              </w:rPr>
              <w:t>6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ANEXOS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_Toc397069310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18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39FBB349" w14:textId="77777777" w:rsidR="003448D5" w:rsidRDefault="00674518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1" w:history="1">
            <w:r w:rsidR="003448D5" w:rsidRPr="00B46BD5">
              <w:rPr>
                <w:rStyle w:val="Hipervnculo"/>
                <w:noProof/>
              </w:rPr>
              <w:t>6.1</w:t>
            </w:r>
            <w:r w:rsidR="003448D5">
              <w:rPr>
                <w:rFonts w:asciiTheme="minorHAnsi" w:eastAsiaTheme="minorEastAsia" w:hAnsiTheme="minorHAnsi" w:cstheme="minorBidi"/>
                <w:noProof/>
                <w:szCs w:val="22"/>
                <w:lang w:eastAsia="es-CL"/>
              </w:rPr>
              <w:tab/>
            </w:r>
            <w:r w:rsidR="003448D5" w:rsidRPr="00B46BD5">
              <w:rPr>
                <w:rStyle w:val="Hipervnculo"/>
                <w:noProof/>
              </w:rPr>
              <w:t>Certificado de calibración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_Toc397069311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18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5BF86ED0" w14:textId="77777777" w:rsidR="003448D5" w:rsidRDefault="004B27D1" w:rsidP="000C0ACF">
          <w:pPr>
            <w:pStyle w:val="TtuloTDC"/>
            <w:rPr>
              <w:noProof/>
            </w:rPr>
          </w:pPr>
          <w:r w:rsidRPr="00884B9C">
            <w:rPr>
              <w:lang w:val="es-ES"/>
            </w:rPr>
            <w:fldChar w:fldCharType="end"/>
          </w:r>
          <w:r w:rsidR="000C0ACF">
            <w:rPr>
              <w:lang w:val="es-ES"/>
            </w:rPr>
            <w:t>Figuras</w:t>
          </w:r>
          <w:r w:rsidR="000C0ACF">
            <w:rPr>
              <w:lang w:val="es-ES"/>
            </w:rPr>
            <w:fldChar w:fldCharType="begin"/>
          </w:r>
          <w:r w:rsidR="000C0ACF">
            <w:rPr>
              <w:lang w:val="es-ES"/>
            </w:rPr>
            <w:instrText xml:space="preserve"> TOC \h \z \c "Figura N°" </w:instrText>
          </w:r>
          <w:r w:rsidR="000C0ACF">
            <w:rPr>
              <w:lang w:val="es-ES"/>
            </w:rPr>
            <w:fldChar w:fldCharType="separate"/>
          </w:r>
        </w:p>
        <w:p w14:paraId="64C001FE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2" w:history="1">
            <w:r w:rsidR="003448D5" w:rsidRPr="00293A72">
              <w:rPr>
                <w:rStyle w:val="Hipervnculo"/>
                <w:rFonts w:asciiTheme="majorHAnsi" w:hAnsiTheme="majorHAnsi"/>
                <w:noProof/>
              </w:rPr>
              <w:t>Figura N° 1 – Recorrido realizado día 1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_Toc397069312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6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351964B6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3" w:history="1">
            <w:r w:rsidR="003448D5" w:rsidRPr="00293A72">
              <w:rPr>
                <w:rStyle w:val="Hipervnculo"/>
                <w:rFonts w:asciiTheme="majorHAnsi" w:hAnsiTheme="majorHAnsi"/>
                <w:noProof/>
              </w:rPr>
              <w:t>Figura N° 2 – Recorrido realizado día 2 y 3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_Toc397069313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7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2A396220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4" w:history="1">
            <w:r w:rsidR="003448D5" w:rsidRPr="00293A72">
              <w:rPr>
                <w:rStyle w:val="Hipervnculo"/>
                <w:rFonts w:asciiTheme="majorHAnsi" w:hAnsiTheme="majorHAnsi"/>
                <w:noProof/>
              </w:rPr>
              <w:t>Figura N° 3 – Intensidades de olor percibidas (Día 1)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_Toc397069314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11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76762E74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5" w:history="1">
            <w:r w:rsidR="003448D5" w:rsidRPr="00293A72">
              <w:rPr>
                <w:rStyle w:val="Hipervnculo"/>
                <w:rFonts w:asciiTheme="majorHAnsi" w:hAnsiTheme="majorHAnsi"/>
                <w:noProof/>
              </w:rPr>
              <w:t>Figura N° 4 – Intensidades de olor percibidas (Día 2)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_Toc397069315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12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2EE10743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6" w:history="1">
            <w:r w:rsidR="003448D5" w:rsidRPr="00293A72">
              <w:rPr>
                <w:rStyle w:val="Hipervnculo"/>
                <w:rFonts w:asciiTheme="majorHAnsi" w:hAnsiTheme="majorHAnsi"/>
                <w:noProof/>
              </w:rPr>
              <w:t>Figura N° 5 – Intensidades de olor percibidas (Día 3)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_Toc397069316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13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09E05735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7" w:history="1">
            <w:r w:rsidR="003448D5" w:rsidRPr="00293A72">
              <w:rPr>
                <w:rStyle w:val="Hipervnculo"/>
                <w:rFonts w:asciiTheme="majorHAnsi" w:hAnsiTheme="majorHAnsi"/>
                <w:noProof/>
              </w:rPr>
              <w:t>Figura N° 5 – Certificado de calibración de panelistas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_Toc397069317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18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7CDCAE1B" w14:textId="77777777" w:rsidR="004B27D1" w:rsidRPr="00884B9C" w:rsidRDefault="000C0ACF" w:rsidP="000C0ACF">
          <w:pPr>
            <w:pStyle w:val="TtuloTDC"/>
            <w:rPr>
              <w:rFonts w:eastAsiaTheme="minorEastAsia" w:cstheme="minorBidi"/>
              <w:noProof/>
              <w:szCs w:val="22"/>
            </w:rPr>
          </w:pPr>
          <w:r>
            <w:rPr>
              <w:lang w:val="es-ES"/>
            </w:rPr>
            <w:fldChar w:fldCharType="end"/>
          </w:r>
          <w:r>
            <w:rPr>
              <w:rFonts w:eastAsiaTheme="minorEastAsia" w:cstheme="minorBidi"/>
              <w:noProof/>
              <w:szCs w:val="22"/>
            </w:rPr>
            <w:t>Tablas</w:t>
          </w:r>
        </w:p>
        <w:p w14:paraId="4568D84F" w14:textId="77777777" w:rsidR="003448D5" w:rsidRDefault="000C0ACF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r>
            <w:rPr>
              <w:rFonts w:asciiTheme="majorHAnsi" w:hAnsiTheme="majorHAnsi"/>
            </w:rPr>
            <w:fldChar w:fldCharType="begin"/>
          </w:r>
          <w:r>
            <w:rPr>
              <w:rFonts w:asciiTheme="majorHAnsi" w:hAnsiTheme="majorHAnsi"/>
            </w:rPr>
            <w:instrText xml:space="preserve"> TOC \h \z \c "Tabla N°" </w:instrText>
          </w:r>
          <w:r>
            <w:rPr>
              <w:rFonts w:asciiTheme="majorHAnsi" w:hAnsiTheme="majorHAnsi"/>
            </w:rPr>
            <w:fldChar w:fldCharType="separate"/>
          </w:r>
          <w:hyperlink w:anchor="_Toc397069318" w:history="1">
            <w:r w:rsidR="003448D5" w:rsidRPr="007F1155">
              <w:rPr>
                <w:rStyle w:val="Hipervnculo"/>
                <w:rFonts w:asciiTheme="majorHAnsi" w:hAnsiTheme="majorHAnsi"/>
                <w:noProof/>
              </w:rPr>
              <w:t>Tabla N° 1 – Integrantes del Panel de jueces sensoriales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_Toc397069318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5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623F3A38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19" w:history="1">
            <w:r w:rsidR="003448D5" w:rsidRPr="007F1155">
              <w:rPr>
                <w:rStyle w:val="Hipervnculo"/>
                <w:rFonts w:asciiTheme="majorHAnsi" w:hAnsiTheme="majorHAnsi"/>
                <w:noProof/>
              </w:rPr>
              <w:t>Tabla N° 2 – Intensidades y notas de olor percibidas Día 1 (horario diurno y nocturno)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_Toc397069319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8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2EA96949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20" w:history="1">
            <w:r w:rsidR="003448D5" w:rsidRPr="007F1155">
              <w:rPr>
                <w:rStyle w:val="Hipervnculo"/>
                <w:rFonts w:asciiTheme="majorHAnsi" w:hAnsiTheme="majorHAnsi"/>
                <w:noProof/>
              </w:rPr>
              <w:t>Tabla N° 3 – Intensidades y notas de olor percibidas Día 2 (horario AM)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_Toc397069320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9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3438E16C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21" w:history="1">
            <w:r w:rsidR="003448D5" w:rsidRPr="007F1155">
              <w:rPr>
                <w:rStyle w:val="Hipervnculo"/>
                <w:rFonts w:asciiTheme="majorHAnsi" w:hAnsiTheme="majorHAnsi"/>
                <w:noProof/>
              </w:rPr>
              <w:t>Tabla N° 4 – Intensidades y notas de olor percibidas Día 3 (horario AM)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_Toc397069321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10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7CDCAE1E" w14:textId="77777777" w:rsidR="00A77D2D" w:rsidRDefault="000C0ACF" w:rsidP="00A77D2D">
          <w:pPr>
            <w:spacing w:after="0"/>
            <w:rPr>
              <w:rFonts w:asciiTheme="majorHAnsi" w:hAnsiTheme="majorHAnsi"/>
            </w:rPr>
          </w:pPr>
          <w:r>
            <w:rPr>
              <w:rFonts w:asciiTheme="majorHAnsi" w:hAnsiTheme="majorHAnsi"/>
            </w:rPr>
            <w:fldChar w:fldCharType="end"/>
          </w:r>
        </w:p>
        <w:p w14:paraId="383E9079" w14:textId="77777777" w:rsidR="003448D5" w:rsidRDefault="00A77D2D" w:rsidP="00A77D2D">
          <w:pPr>
            <w:pStyle w:val="TtuloTDC"/>
            <w:rPr>
              <w:noProof/>
            </w:rPr>
          </w:pPr>
          <w:r w:rsidRPr="00A77D2D">
            <w:rPr>
              <w:rFonts w:eastAsiaTheme="minorEastAsia" w:cstheme="minorBidi"/>
              <w:noProof/>
              <w:szCs w:val="22"/>
            </w:rPr>
            <w:lastRenderedPageBreak/>
            <w:t>Gr</w:t>
          </w:r>
          <w:r>
            <w:rPr>
              <w:rFonts w:eastAsiaTheme="minorEastAsia" w:cstheme="minorBidi"/>
              <w:noProof/>
              <w:szCs w:val="22"/>
            </w:rPr>
            <w:t>á</w:t>
          </w:r>
          <w:r w:rsidRPr="00A77D2D">
            <w:rPr>
              <w:rFonts w:eastAsiaTheme="minorEastAsia" w:cstheme="minorBidi"/>
              <w:noProof/>
              <w:szCs w:val="22"/>
            </w:rPr>
            <w:t>ficos</w:t>
          </w:r>
          <w:r w:rsidR="00626486">
            <w:rPr>
              <w:rFonts w:eastAsiaTheme="minorEastAsia" w:cstheme="minorBidi"/>
              <w:noProof/>
              <w:szCs w:val="22"/>
            </w:rPr>
            <w:fldChar w:fldCharType="begin"/>
          </w:r>
          <w:r w:rsidR="00626486" w:rsidRPr="00A77D2D">
            <w:rPr>
              <w:rFonts w:eastAsiaTheme="minorEastAsia" w:cstheme="minorBidi"/>
              <w:noProof/>
              <w:szCs w:val="22"/>
            </w:rPr>
            <w:instrText xml:space="preserve"> TOC \h \z \c "Gráfico N°" </w:instrText>
          </w:r>
          <w:r w:rsidR="00626486">
            <w:rPr>
              <w:rFonts w:eastAsiaTheme="minorEastAsia" w:cstheme="minorBidi"/>
              <w:noProof/>
              <w:szCs w:val="22"/>
            </w:rPr>
            <w:fldChar w:fldCharType="separate"/>
          </w:r>
        </w:p>
        <w:p w14:paraId="533956A9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22" w:history="1">
            <w:r w:rsidR="003448D5" w:rsidRPr="00134595">
              <w:rPr>
                <w:rStyle w:val="Hipervnculo"/>
                <w:rFonts w:asciiTheme="majorHAnsi" w:hAnsiTheme="majorHAnsi"/>
                <w:noProof/>
              </w:rPr>
              <w:t>Gráfico N° 1 – Frecuencias de percepción por nota de olor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_Toc397069322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14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59BE7007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23" w:history="1">
            <w:r w:rsidR="003448D5" w:rsidRPr="00134595">
              <w:rPr>
                <w:rStyle w:val="Hipervnculo"/>
                <w:rFonts w:asciiTheme="majorHAnsi" w:hAnsiTheme="majorHAnsi"/>
                <w:noProof/>
              </w:rPr>
              <w:t>Gráfico N° 2 – Frecuencias de percepción por nota de olor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_Toc397069323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15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79DCA630" w14:textId="77777777" w:rsidR="003448D5" w:rsidRDefault="00674518">
          <w:pPr>
            <w:pStyle w:val="Tabladeilustraciones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Cs w:val="22"/>
              <w:lang w:eastAsia="es-CL"/>
            </w:rPr>
          </w:pPr>
          <w:hyperlink w:anchor="_Toc397069324" w:history="1">
            <w:r w:rsidR="003448D5" w:rsidRPr="00134595">
              <w:rPr>
                <w:rStyle w:val="Hipervnculo"/>
                <w:rFonts w:asciiTheme="majorHAnsi" w:hAnsiTheme="majorHAnsi"/>
                <w:noProof/>
              </w:rPr>
              <w:t>Gráfico N° 3 – Frecuencias de percepción por nota de olor</w:t>
            </w:r>
            <w:r w:rsidR="003448D5">
              <w:rPr>
                <w:noProof/>
                <w:webHidden/>
              </w:rPr>
              <w:tab/>
            </w:r>
            <w:r w:rsidR="003448D5">
              <w:rPr>
                <w:noProof/>
                <w:webHidden/>
              </w:rPr>
              <w:fldChar w:fldCharType="begin"/>
            </w:r>
            <w:r w:rsidR="003448D5">
              <w:rPr>
                <w:noProof/>
                <w:webHidden/>
              </w:rPr>
              <w:instrText xml:space="preserve"> PAGEREF _Toc397069324 \h </w:instrText>
            </w:r>
            <w:r w:rsidR="003448D5">
              <w:rPr>
                <w:noProof/>
                <w:webHidden/>
              </w:rPr>
            </w:r>
            <w:r w:rsidR="003448D5">
              <w:rPr>
                <w:noProof/>
                <w:webHidden/>
              </w:rPr>
              <w:fldChar w:fldCharType="separate"/>
            </w:r>
            <w:r w:rsidR="00D631D3">
              <w:rPr>
                <w:noProof/>
                <w:webHidden/>
              </w:rPr>
              <w:t>16</w:t>
            </w:r>
            <w:r w:rsidR="003448D5">
              <w:rPr>
                <w:noProof/>
                <w:webHidden/>
              </w:rPr>
              <w:fldChar w:fldCharType="end"/>
            </w:r>
          </w:hyperlink>
        </w:p>
        <w:p w14:paraId="7CDCAE22" w14:textId="77777777" w:rsidR="004B27D1" w:rsidRPr="00884B9C" w:rsidRDefault="00626486" w:rsidP="004B27D1">
          <w:pPr>
            <w:rPr>
              <w:rFonts w:asciiTheme="majorHAnsi" w:hAnsiTheme="majorHAnsi"/>
            </w:rPr>
          </w:pPr>
          <w:r>
            <w:rPr>
              <w:rFonts w:asciiTheme="majorHAnsi" w:hAnsiTheme="majorHAnsi"/>
            </w:rPr>
            <w:fldChar w:fldCharType="end"/>
          </w:r>
        </w:p>
      </w:sdtContent>
    </w:sdt>
    <w:p w14:paraId="66D16FA2" w14:textId="2A6DFB5E" w:rsidR="009048F9" w:rsidRDefault="009048F9">
      <w:pPr>
        <w:spacing w:after="0"/>
        <w:jc w:val="left"/>
        <w:rPr>
          <w:rFonts w:asciiTheme="majorHAnsi" w:hAnsiTheme="majorHAnsi"/>
          <w:lang w:val="es-ES"/>
        </w:rPr>
      </w:pPr>
      <w:r>
        <w:rPr>
          <w:rFonts w:asciiTheme="majorHAnsi" w:hAnsiTheme="majorHAnsi"/>
          <w:lang w:val="es-ES"/>
        </w:rPr>
        <w:br w:type="page"/>
      </w:r>
    </w:p>
    <w:p w14:paraId="7CDCAE25" w14:textId="77777777" w:rsidR="00C25A31" w:rsidRPr="00B579A7" w:rsidRDefault="00774FD6" w:rsidP="00B579A7">
      <w:pPr>
        <w:pStyle w:val="Ttulo1"/>
      </w:pPr>
      <w:bookmarkStart w:id="1" w:name="_Toc397069298"/>
      <w:r w:rsidRPr="00B579A7">
        <w:lastRenderedPageBreak/>
        <w:t>I</w:t>
      </w:r>
      <w:r w:rsidR="00B579A7" w:rsidRPr="00B579A7">
        <w:t>NTRODUCCIÓN</w:t>
      </w:r>
      <w:bookmarkEnd w:id="1"/>
    </w:p>
    <w:p w14:paraId="7CDCAE26" w14:textId="54E31C36" w:rsidR="00E21258" w:rsidRPr="009048F9" w:rsidRDefault="0038092C" w:rsidP="00C25A31">
      <w:r w:rsidRPr="009048F9">
        <w:t>El</w:t>
      </w:r>
      <w:r w:rsidR="00E21258" w:rsidRPr="009048F9">
        <w:t xml:space="preserve"> presente documento detalla la actividad </w:t>
      </w:r>
      <w:r w:rsidR="007C303A" w:rsidRPr="009048F9">
        <w:t xml:space="preserve">de medición de olor </w:t>
      </w:r>
      <w:r w:rsidR="00E21258" w:rsidRPr="009048F9">
        <w:t xml:space="preserve">realizada en el marco de la inspección ambiental </w:t>
      </w:r>
      <w:r w:rsidR="002D174A">
        <w:t>a la instalación Curtiembres BAS S.A.</w:t>
      </w:r>
      <w:r w:rsidR="00B71CE6" w:rsidRPr="009048F9">
        <w:t>,</w:t>
      </w:r>
      <w:r w:rsidR="00E21258" w:rsidRPr="009048F9">
        <w:t xml:space="preserve"> ubicada en </w:t>
      </w:r>
      <w:r w:rsidR="00D450C9" w:rsidRPr="00D450C9">
        <w:t>Avda. Carlos Valdovinos 129</w:t>
      </w:r>
      <w:r w:rsidR="002D174A">
        <w:t>, comuna de San Joaquin</w:t>
      </w:r>
      <w:r w:rsidR="000848F1" w:rsidRPr="009048F9">
        <w:t xml:space="preserve">, Provincia de </w:t>
      </w:r>
      <w:r w:rsidR="002D174A">
        <w:t>Santiago</w:t>
      </w:r>
      <w:r w:rsidR="000848F1" w:rsidRPr="009048F9">
        <w:t>, Región Metropolitana</w:t>
      </w:r>
      <w:r w:rsidR="00431FCF" w:rsidRPr="009048F9">
        <w:t>. Dicha actividad se llevó a cabo</w:t>
      </w:r>
      <w:r w:rsidR="004C18B8" w:rsidRPr="009048F9">
        <w:t xml:space="preserve"> los días </w:t>
      </w:r>
      <w:r w:rsidR="002D174A">
        <w:t xml:space="preserve">29 y 30 de julio; y 6 y 9 de agosto </w:t>
      </w:r>
      <w:r w:rsidR="00431FCF" w:rsidRPr="009048F9">
        <w:t>de 2013</w:t>
      </w:r>
      <w:r w:rsidR="00795383" w:rsidRPr="009048F9">
        <w:t>.</w:t>
      </w:r>
    </w:p>
    <w:p w14:paraId="7CDCAE27" w14:textId="75F90161" w:rsidR="00E21258" w:rsidRPr="009048F9" w:rsidRDefault="00E21258" w:rsidP="00C25A31">
      <w:r w:rsidRPr="009048F9">
        <w:t xml:space="preserve">Específicamente se aplicó </w:t>
      </w:r>
      <w:r w:rsidR="00431FCF" w:rsidRPr="009048F9">
        <w:t xml:space="preserve">la metodología de medición de olores establecida en el </w:t>
      </w:r>
      <w:r w:rsidRPr="009048F9">
        <w:t xml:space="preserve">protocolo de inspección de olor, de esta Superintendencia, </w:t>
      </w:r>
      <w:r w:rsidR="00B579A7" w:rsidRPr="009048F9">
        <w:t>el que incluy</w:t>
      </w:r>
      <w:r w:rsidR="006D59ED" w:rsidRPr="009048F9">
        <w:t>ó</w:t>
      </w:r>
      <w:r w:rsidR="00B579A7" w:rsidRPr="009048F9">
        <w:t xml:space="preserve"> un recorrido de las principales fuentes y receptores identificados en la planificación, </w:t>
      </w:r>
      <w:r w:rsidRPr="009048F9">
        <w:t>registrándose percepciones de olores molestos</w:t>
      </w:r>
      <w:r w:rsidR="00E56968" w:rsidRPr="009048F9">
        <w:t xml:space="preserve"> en</w:t>
      </w:r>
      <w:r w:rsidR="00716850" w:rsidRPr="009048F9">
        <w:t xml:space="preserve"> receptores sensibles</w:t>
      </w:r>
      <w:r w:rsidR="00E56968" w:rsidRPr="009048F9">
        <w:t>, atribuibles a la instalación.</w:t>
      </w:r>
    </w:p>
    <w:p w14:paraId="7CDCAE28" w14:textId="77777777" w:rsidR="00E249DF" w:rsidRDefault="00E249DF" w:rsidP="00E249DF">
      <w:pPr>
        <w:pStyle w:val="Ttulo1"/>
      </w:pPr>
      <w:bookmarkStart w:id="2" w:name="_Toc397069299"/>
      <w:r>
        <w:t>OBJETIVO</w:t>
      </w:r>
      <w:bookmarkEnd w:id="2"/>
    </w:p>
    <w:p w14:paraId="7CDCAE29" w14:textId="77777777" w:rsidR="00E249DF" w:rsidRDefault="00E249DF" w:rsidP="00E249DF">
      <w:pPr>
        <w:pStyle w:val="Ttulo2"/>
      </w:pPr>
      <w:bookmarkStart w:id="3" w:name="_Toc397069300"/>
      <w:r>
        <w:t>Objetivo General</w:t>
      </w:r>
      <w:bookmarkEnd w:id="3"/>
    </w:p>
    <w:p w14:paraId="7CDCAE2A" w14:textId="78E60ECE" w:rsidR="00E249DF" w:rsidRDefault="00E249DF" w:rsidP="00E249DF">
      <w:r>
        <w:t xml:space="preserve">Realizar una medición al aire ambiente de notas e intensidades de olor, tanto al interior de las instalaciones de </w:t>
      </w:r>
      <w:r w:rsidR="002D174A">
        <w:t>Curtiembres BAS S.A.</w:t>
      </w:r>
      <w:r>
        <w:t>, como en zonas cercanas (receptores sensibles)</w:t>
      </w:r>
      <w:r w:rsidR="00A77D2D">
        <w:t>, para determinar la presencia o ausencia de olores molestos atribuibles a la instalación.</w:t>
      </w:r>
    </w:p>
    <w:p w14:paraId="7CDCAE2B" w14:textId="77777777" w:rsidR="00E249DF" w:rsidRDefault="00E249DF" w:rsidP="00E249DF">
      <w:pPr>
        <w:pStyle w:val="Ttulo2"/>
      </w:pPr>
      <w:bookmarkStart w:id="4" w:name="_Toc397069301"/>
      <w:r>
        <w:t>Objetivos Específicos</w:t>
      </w:r>
      <w:bookmarkEnd w:id="4"/>
    </w:p>
    <w:p w14:paraId="7CDCAE2C" w14:textId="77777777" w:rsidR="00E249DF" w:rsidRPr="0081730F" w:rsidRDefault="00E249DF" w:rsidP="00E249DF">
      <w:pPr>
        <w:pStyle w:val="Prrafodelista"/>
        <w:numPr>
          <w:ilvl w:val="0"/>
          <w:numId w:val="41"/>
        </w:numPr>
        <w:rPr>
          <w:rFonts w:ascii="Optima" w:eastAsia="MS Mincho" w:hAnsi="Optima"/>
          <w:lang w:eastAsia="es-ES"/>
        </w:rPr>
      </w:pPr>
      <w:r w:rsidRPr="0081730F">
        <w:rPr>
          <w:rFonts w:ascii="Optima" w:eastAsia="MS Mincho" w:hAnsi="Optima"/>
          <w:lang w:eastAsia="es-ES"/>
        </w:rPr>
        <w:t>Registrar notas de olor dentro (emisión) y fuera de la instalación (inmisión).</w:t>
      </w:r>
    </w:p>
    <w:p w14:paraId="7CDCAE2D" w14:textId="77777777" w:rsidR="00E249DF" w:rsidRPr="0081730F" w:rsidRDefault="00E249DF" w:rsidP="00E249DF">
      <w:pPr>
        <w:pStyle w:val="Prrafodelista"/>
        <w:numPr>
          <w:ilvl w:val="0"/>
          <w:numId w:val="41"/>
        </w:numPr>
        <w:rPr>
          <w:rFonts w:ascii="Optima" w:eastAsia="MS Mincho" w:hAnsi="Optima"/>
          <w:lang w:eastAsia="es-ES"/>
        </w:rPr>
      </w:pPr>
      <w:r w:rsidRPr="0081730F">
        <w:rPr>
          <w:rFonts w:ascii="Optima" w:eastAsia="MS Mincho" w:hAnsi="Optima"/>
          <w:lang w:eastAsia="es-ES"/>
        </w:rPr>
        <w:t>Registrar intensidades de olor dentro (emisión) y fuera de la instalación (inmisión).</w:t>
      </w:r>
    </w:p>
    <w:p w14:paraId="7CDCAE2F" w14:textId="77777777" w:rsidR="00E249DF" w:rsidRPr="0081730F" w:rsidRDefault="00E249DF" w:rsidP="00E249DF">
      <w:pPr>
        <w:pStyle w:val="Prrafodelista"/>
        <w:numPr>
          <w:ilvl w:val="0"/>
          <w:numId w:val="41"/>
        </w:numPr>
        <w:rPr>
          <w:rFonts w:ascii="Optima" w:eastAsia="MS Mincho" w:hAnsi="Optima"/>
          <w:lang w:eastAsia="es-ES"/>
        </w:rPr>
      </w:pPr>
      <w:r w:rsidRPr="0081730F">
        <w:rPr>
          <w:rFonts w:ascii="Optima" w:eastAsia="MS Mincho" w:hAnsi="Optima"/>
          <w:lang w:eastAsia="es-ES"/>
        </w:rPr>
        <w:t>Evaluar el origen de las notas percibidas.</w:t>
      </w:r>
    </w:p>
    <w:p w14:paraId="7CDCAE30" w14:textId="77777777" w:rsidR="0098613B" w:rsidRDefault="00DE64CD" w:rsidP="00B579A7">
      <w:pPr>
        <w:pStyle w:val="Ttulo1"/>
      </w:pPr>
      <w:bookmarkStart w:id="5" w:name="_Toc397069302"/>
      <w:r>
        <w:t>METODOLOGÍA</w:t>
      </w:r>
      <w:bookmarkEnd w:id="5"/>
    </w:p>
    <w:p w14:paraId="7CDCAE31" w14:textId="6B1AC7D0" w:rsidR="00DE64CD" w:rsidRDefault="00795383" w:rsidP="00DE64CD">
      <w:r>
        <w:t>Se realiz</w:t>
      </w:r>
      <w:r w:rsidR="0081730F">
        <w:t>ó</w:t>
      </w:r>
      <w:r w:rsidR="00DE64CD">
        <w:t xml:space="preserve"> medición de olor al aire ambiente, de acuerdo al protocolo de fiscalización de olor, actividad que consistió en un recorrido de las principales fuentes y receptores sensibles asociados a la instalación, registrando parámetros de intensidad y carácter del olor, además de coordenadas</w:t>
      </w:r>
      <w:r w:rsidR="0081730F">
        <w:t xml:space="preserve"> y hora</w:t>
      </w:r>
      <w:r w:rsidR="00DE64CD">
        <w:t>.</w:t>
      </w:r>
    </w:p>
    <w:p w14:paraId="35581120" w14:textId="099D8104" w:rsidR="00E96A6A" w:rsidRDefault="00E96A6A" w:rsidP="00DE64CD">
      <w:r>
        <w:t>La medición se realizó</w:t>
      </w:r>
      <w:r w:rsidR="00995EE3">
        <w:t xml:space="preserve"> el día 1 (</w:t>
      </w:r>
      <w:r w:rsidR="002D174A">
        <w:t>29</w:t>
      </w:r>
      <w:r w:rsidR="00995EE3">
        <w:t xml:space="preserve"> de </w:t>
      </w:r>
      <w:r w:rsidR="002D174A">
        <w:t>julio</w:t>
      </w:r>
      <w:r w:rsidR="00995EE3">
        <w:t>) dentro y fuera de la instalación. Los días 2</w:t>
      </w:r>
      <w:r w:rsidR="002D174A">
        <w:t xml:space="preserve"> y</w:t>
      </w:r>
      <w:r w:rsidR="00995EE3">
        <w:t xml:space="preserve"> 3 </w:t>
      </w:r>
      <w:r w:rsidR="00F82F64">
        <w:t>las mediciones</w:t>
      </w:r>
      <w:r w:rsidR="00995EE3">
        <w:t xml:space="preserve"> se realiza</w:t>
      </w:r>
      <w:r w:rsidR="00F82F64">
        <w:t>ron fuera de la instalación, en los receptores cercanos.</w:t>
      </w:r>
      <w:r w:rsidR="00995EE3">
        <w:t xml:space="preserve"> </w:t>
      </w:r>
    </w:p>
    <w:p w14:paraId="7CDCAE32" w14:textId="77777777" w:rsidR="00B579A7" w:rsidRPr="0081730F" w:rsidRDefault="00B579A7" w:rsidP="00B75DFC">
      <w:r w:rsidRPr="0081730F">
        <w:t>A continuación se detallan los</w:t>
      </w:r>
      <w:r w:rsidR="007C303A" w:rsidRPr="0081730F">
        <w:t xml:space="preserve"> alcances de la actividad ejecutada, los </w:t>
      </w:r>
      <w:r w:rsidRPr="0081730F">
        <w:t>integrantes del panel de jueces sensoriales</w:t>
      </w:r>
      <w:r w:rsidR="00C3032D" w:rsidRPr="0081730F">
        <w:t xml:space="preserve"> (panelistas)</w:t>
      </w:r>
      <w:r w:rsidR="007C303A" w:rsidRPr="0081730F">
        <w:t xml:space="preserve">, y </w:t>
      </w:r>
      <w:r w:rsidRPr="0081730F">
        <w:t>además las condiciones meteorológicas en las que se realizó la inspección.</w:t>
      </w:r>
    </w:p>
    <w:p w14:paraId="7CDCAE33" w14:textId="77777777" w:rsidR="00CA71DB" w:rsidRDefault="00CA71DB" w:rsidP="00CA71DB">
      <w:pPr>
        <w:pStyle w:val="Ttulo2"/>
      </w:pPr>
      <w:bookmarkStart w:id="6" w:name="_Toc397069303"/>
      <w:r>
        <w:lastRenderedPageBreak/>
        <w:t>Alcances</w:t>
      </w:r>
      <w:bookmarkEnd w:id="6"/>
    </w:p>
    <w:p w14:paraId="7CDCAE34" w14:textId="0C5752E3" w:rsidR="00CA71DB" w:rsidRDefault="00CA71DB" w:rsidP="00CA71DB">
      <w:r w:rsidRPr="00E56968">
        <w:t>La medición de olor corresponde a la situación y condiciones de operación y meteorológicas de</w:t>
      </w:r>
      <w:r w:rsidR="00E56968" w:rsidRPr="00E56968">
        <w:t xml:space="preserve"> </w:t>
      </w:r>
      <w:r w:rsidRPr="00E56968">
        <w:t>l</w:t>
      </w:r>
      <w:r w:rsidR="00E56968" w:rsidRPr="00E56968">
        <w:t>os</w:t>
      </w:r>
      <w:r w:rsidRPr="00E56968">
        <w:t xml:space="preserve"> día</w:t>
      </w:r>
      <w:r w:rsidR="00E56968" w:rsidRPr="00E56968">
        <w:t>s</w:t>
      </w:r>
      <w:r w:rsidRPr="00E56968">
        <w:t xml:space="preserve"> y horario</w:t>
      </w:r>
      <w:r w:rsidR="00E56968" w:rsidRPr="00E56968">
        <w:t>s</w:t>
      </w:r>
      <w:r w:rsidRPr="00E56968">
        <w:t xml:space="preserve"> señalado</w:t>
      </w:r>
      <w:r w:rsidR="00E56968" w:rsidRPr="00E56968">
        <w:t>s</w:t>
      </w:r>
      <w:r w:rsidRPr="00E56968">
        <w:t>.</w:t>
      </w:r>
    </w:p>
    <w:p w14:paraId="7CDCAE37" w14:textId="77777777" w:rsidR="00B579A7" w:rsidRPr="002D174A" w:rsidRDefault="00B579A7" w:rsidP="002D174A">
      <w:pPr>
        <w:pStyle w:val="Ttulo2"/>
      </w:pPr>
      <w:bookmarkStart w:id="7" w:name="_Toc397069304"/>
      <w:r w:rsidRPr="002D174A">
        <w:t>Panelistas</w:t>
      </w:r>
      <w:bookmarkEnd w:id="7"/>
    </w:p>
    <w:p w14:paraId="7CDCAE38" w14:textId="77777777" w:rsidR="00B579A7" w:rsidRPr="0081730F" w:rsidRDefault="00B579A7" w:rsidP="00B75DFC">
      <w:r w:rsidRPr="0081730F">
        <w:t>Los panelistas y sus acreditaciones correspondientes son los siguientes:</w:t>
      </w:r>
    </w:p>
    <w:p w14:paraId="7CDCAE39" w14:textId="77777777" w:rsidR="00B579A7" w:rsidRPr="00DE64CD" w:rsidRDefault="00B579A7" w:rsidP="00F82D34">
      <w:pPr>
        <w:pStyle w:val="Descripcin"/>
        <w:rPr>
          <w:rFonts w:asciiTheme="majorHAnsi" w:hAnsiTheme="majorHAnsi"/>
          <w:color w:val="auto"/>
          <w:sz w:val="22"/>
        </w:rPr>
      </w:pPr>
      <w:bookmarkStart w:id="8" w:name="_Toc397069318"/>
      <w:r w:rsidRPr="00DE64CD">
        <w:rPr>
          <w:rFonts w:asciiTheme="majorHAnsi" w:hAnsiTheme="majorHAnsi"/>
          <w:color w:val="auto"/>
          <w:sz w:val="22"/>
        </w:rPr>
        <w:t xml:space="preserve">Tabla N° </w:t>
      </w:r>
      <w:r w:rsidRPr="00DE64CD">
        <w:rPr>
          <w:rFonts w:asciiTheme="majorHAnsi" w:hAnsiTheme="majorHAnsi"/>
          <w:color w:val="auto"/>
          <w:sz w:val="22"/>
        </w:rPr>
        <w:fldChar w:fldCharType="begin"/>
      </w:r>
      <w:r w:rsidRPr="00DE64CD">
        <w:rPr>
          <w:rFonts w:asciiTheme="majorHAnsi" w:hAnsiTheme="majorHAnsi"/>
          <w:color w:val="auto"/>
          <w:sz w:val="22"/>
        </w:rPr>
        <w:instrText xml:space="preserve"> SEQ Tabla_N° \* ARABIC </w:instrText>
      </w:r>
      <w:r w:rsidRPr="00DE64CD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1</w:t>
      </w:r>
      <w:r w:rsidRPr="00DE64CD">
        <w:rPr>
          <w:rFonts w:asciiTheme="majorHAnsi" w:hAnsiTheme="majorHAnsi"/>
          <w:color w:val="auto"/>
          <w:sz w:val="22"/>
        </w:rPr>
        <w:fldChar w:fldCharType="end"/>
      </w:r>
      <w:r w:rsidRPr="00DE64CD">
        <w:rPr>
          <w:rFonts w:asciiTheme="majorHAnsi" w:hAnsiTheme="majorHAnsi"/>
          <w:color w:val="auto"/>
          <w:sz w:val="22"/>
        </w:rPr>
        <w:t xml:space="preserve"> – Integrantes del Panel de jueces sensoriales</w:t>
      </w:r>
      <w:bookmarkEnd w:id="8"/>
    </w:p>
    <w:tbl>
      <w:tblPr>
        <w:tblStyle w:val="Tablaconcuadrcula"/>
        <w:tblW w:w="4761" w:type="pct"/>
        <w:tblLook w:val="04A0" w:firstRow="1" w:lastRow="0" w:firstColumn="1" w:lastColumn="0" w:noHBand="0" w:noVBand="1"/>
      </w:tblPr>
      <w:tblGrid>
        <w:gridCol w:w="2234"/>
        <w:gridCol w:w="1390"/>
        <w:gridCol w:w="2574"/>
        <w:gridCol w:w="2423"/>
      </w:tblGrid>
      <w:tr w:rsidR="00B16C69" w14:paraId="7CDCAE3E" w14:textId="77777777" w:rsidTr="00291E19">
        <w:tc>
          <w:tcPr>
            <w:tcW w:w="1296" w:type="pct"/>
            <w:shd w:val="clear" w:color="auto" w:fill="D9D9D9" w:themeFill="background1" w:themeFillShade="D9"/>
            <w:vAlign w:val="center"/>
          </w:tcPr>
          <w:p w14:paraId="7CDCAE3A" w14:textId="77777777" w:rsidR="00B16C69" w:rsidRPr="00B16C69" w:rsidRDefault="00B16C69" w:rsidP="00416089">
            <w:pPr>
              <w:spacing w:after="0"/>
              <w:jc w:val="center"/>
              <w:rPr>
                <w:rFonts w:asciiTheme="majorHAnsi" w:hAnsiTheme="majorHAnsi"/>
                <w:b/>
              </w:rPr>
            </w:pPr>
            <w:r w:rsidRPr="00B16C69">
              <w:rPr>
                <w:rFonts w:asciiTheme="majorHAnsi" w:hAnsiTheme="majorHAnsi"/>
                <w:b/>
              </w:rPr>
              <w:t>Panelista</w:t>
            </w:r>
            <w:r w:rsidR="00C3032D">
              <w:rPr>
                <w:rFonts w:asciiTheme="majorHAnsi" w:hAnsiTheme="majorHAnsi"/>
                <w:b/>
              </w:rPr>
              <w:t xml:space="preserve"> o jueces</w:t>
            </w:r>
          </w:p>
        </w:tc>
        <w:tc>
          <w:tcPr>
            <w:tcW w:w="806" w:type="pct"/>
            <w:shd w:val="clear" w:color="auto" w:fill="D9D9D9" w:themeFill="background1" w:themeFillShade="D9"/>
            <w:vAlign w:val="center"/>
          </w:tcPr>
          <w:p w14:paraId="7CDCAE3B" w14:textId="77777777" w:rsidR="00B16C69" w:rsidRPr="00B16C69" w:rsidRDefault="00B16C69" w:rsidP="00416089">
            <w:pPr>
              <w:spacing w:after="0"/>
              <w:jc w:val="center"/>
              <w:rPr>
                <w:rFonts w:asciiTheme="majorHAnsi" w:hAnsiTheme="majorHAnsi"/>
                <w:b/>
              </w:rPr>
            </w:pPr>
            <w:r w:rsidRPr="00B16C69">
              <w:rPr>
                <w:rFonts w:asciiTheme="majorHAnsi" w:hAnsiTheme="majorHAnsi"/>
                <w:b/>
              </w:rPr>
              <w:t>NCh. 3190</w:t>
            </w:r>
            <w:r w:rsidR="00291E19">
              <w:rPr>
                <w:rStyle w:val="Refdenotaalpie"/>
                <w:rFonts w:asciiTheme="majorHAnsi" w:hAnsiTheme="majorHAnsi"/>
                <w:b/>
              </w:rPr>
              <w:footnoteReference w:id="1"/>
            </w:r>
          </w:p>
        </w:tc>
        <w:tc>
          <w:tcPr>
            <w:tcW w:w="1493" w:type="pct"/>
            <w:shd w:val="clear" w:color="auto" w:fill="D9D9D9" w:themeFill="background1" w:themeFillShade="D9"/>
            <w:vAlign w:val="center"/>
          </w:tcPr>
          <w:p w14:paraId="7CDCAE3C" w14:textId="77777777" w:rsidR="00B16C69" w:rsidRPr="00B16C69" w:rsidRDefault="00B16C69" w:rsidP="00416089">
            <w:pPr>
              <w:spacing w:after="0"/>
              <w:jc w:val="center"/>
              <w:rPr>
                <w:rFonts w:asciiTheme="majorHAnsi" w:hAnsiTheme="majorHAnsi"/>
                <w:b/>
              </w:rPr>
            </w:pPr>
            <w:r w:rsidRPr="00B16C69">
              <w:rPr>
                <w:rFonts w:asciiTheme="majorHAnsi" w:hAnsiTheme="majorHAnsi"/>
                <w:b/>
              </w:rPr>
              <w:t>Test de ordenamiento</w:t>
            </w:r>
          </w:p>
        </w:tc>
        <w:tc>
          <w:tcPr>
            <w:tcW w:w="1405" w:type="pct"/>
            <w:shd w:val="clear" w:color="auto" w:fill="D9D9D9" w:themeFill="background1" w:themeFillShade="D9"/>
            <w:vAlign w:val="center"/>
          </w:tcPr>
          <w:p w14:paraId="7CDCAE3D" w14:textId="77777777" w:rsidR="00B16C69" w:rsidRPr="00B16C69" w:rsidRDefault="00B16C69" w:rsidP="00416089">
            <w:pPr>
              <w:spacing w:after="0"/>
              <w:jc w:val="center"/>
              <w:rPr>
                <w:rFonts w:asciiTheme="majorHAnsi" w:hAnsiTheme="majorHAnsi"/>
                <w:b/>
              </w:rPr>
            </w:pPr>
            <w:r w:rsidRPr="00B16C69">
              <w:rPr>
                <w:rFonts w:asciiTheme="majorHAnsi" w:hAnsiTheme="majorHAnsi"/>
                <w:b/>
              </w:rPr>
              <w:t>Test Triangular Ciego</w:t>
            </w:r>
          </w:p>
        </w:tc>
      </w:tr>
      <w:tr w:rsidR="00B16C69" w14:paraId="7CDCAE43" w14:textId="77777777" w:rsidTr="00291E19">
        <w:trPr>
          <w:trHeight w:val="254"/>
        </w:trPr>
        <w:tc>
          <w:tcPr>
            <w:tcW w:w="1296" w:type="pct"/>
          </w:tcPr>
          <w:p w14:paraId="7CDCAE3F" w14:textId="06569C85" w:rsidR="00B16C69" w:rsidRDefault="006F6FAE" w:rsidP="00416089">
            <w:pPr>
              <w:spacing w:after="0"/>
              <w:rPr>
                <w:rFonts w:asciiTheme="majorHAnsi" w:hAnsiTheme="majorHAnsi"/>
              </w:rPr>
            </w:pPr>
            <w:r w:rsidRPr="006F6FAE">
              <w:rPr>
                <w:rFonts w:asciiTheme="majorHAnsi" w:hAnsiTheme="majorHAnsi"/>
              </w:rPr>
              <w:t>Esteban Dattwyler</w:t>
            </w:r>
          </w:p>
        </w:tc>
        <w:tc>
          <w:tcPr>
            <w:tcW w:w="806" w:type="pct"/>
          </w:tcPr>
          <w:p w14:paraId="7CDCAE40" w14:textId="1192CAB7" w:rsidR="00B16C69" w:rsidRDefault="006F6FAE" w:rsidP="00416089">
            <w:pPr>
              <w:spacing w:after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Cumple</w:t>
            </w:r>
          </w:p>
        </w:tc>
        <w:tc>
          <w:tcPr>
            <w:tcW w:w="1493" w:type="pct"/>
          </w:tcPr>
          <w:p w14:paraId="7CDCAE41" w14:textId="6C48B199" w:rsidR="00B16C69" w:rsidRDefault="00597A6A" w:rsidP="00416089">
            <w:pPr>
              <w:spacing w:after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Aprobado (100%)</w:t>
            </w:r>
          </w:p>
        </w:tc>
        <w:tc>
          <w:tcPr>
            <w:tcW w:w="1405" w:type="pct"/>
          </w:tcPr>
          <w:p w14:paraId="7CDCAE42" w14:textId="60ADB902" w:rsidR="00B16C69" w:rsidRDefault="00995EE3" w:rsidP="00416089">
            <w:pPr>
              <w:spacing w:after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Aprobado (</w:t>
            </w:r>
            <w:r>
              <w:rPr>
                <w:rFonts w:ascii="Cambria" w:hAnsi="Cambria"/>
              </w:rPr>
              <w:t>µ</w:t>
            </w:r>
            <w:r>
              <w:rPr>
                <w:rFonts w:asciiTheme="majorHAnsi" w:hAnsiTheme="majorHAnsi"/>
              </w:rPr>
              <w:t>:9)</w:t>
            </w:r>
          </w:p>
        </w:tc>
      </w:tr>
      <w:tr w:rsidR="00995EE3" w14:paraId="1E8C2706" w14:textId="77777777" w:rsidTr="00291E19">
        <w:trPr>
          <w:trHeight w:val="254"/>
        </w:trPr>
        <w:tc>
          <w:tcPr>
            <w:tcW w:w="1296" w:type="pct"/>
          </w:tcPr>
          <w:p w14:paraId="6C1A1FD6" w14:textId="51B2BFF9" w:rsidR="00995EE3" w:rsidRDefault="00995EE3" w:rsidP="00416089">
            <w:pPr>
              <w:spacing w:after="0"/>
              <w:rPr>
                <w:rFonts w:asciiTheme="majorHAnsi" w:hAnsiTheme="majorHAnsi"/>
              </w:rPr>
            </w:pPr>
            <w:r w:rsidRPr="006F6FAE">
              <w:rPr>
                <w:rFonts w:asciiTheme="majorHAnsi" w:hAnsiTheme="majorHAnsi"/>
              </w:rPr>
              <w:t>Verónica González</w:t>
            </w:r>
          </w:p>
        </w:tc>
        <w:tc>
          <w:tcPr>
            <w:tcW w:w="806" w:type="pct"/>
          </w:tcPr>
          <w:p w14:paraId="41444E93" w14:textId="500BF6CD" w:rsidR="00995EE3" w:rsidRDefault="00995EE3" w:rsidP="00416089">
            <w:pPr>
              <w:spacing w:after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Cumple</w:t>
            </w:r>
          </w:p>
        </w:tc>
        <w:tc>
          <w:tcPr>
            <w:tcW w:w="1493" w:type="pct"/>
          </w:tcPr>
          <w:p w14:paraId="748744BA" w14:textId="1C15DB9C" w:rsidR="00995EE3" w:rsidRDefault="00995EE3" w:rsidP="00416089">
            <w:pPr>
              <w:spacing w:after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Aprobado (87%)</w:t>
            </w:r>
          </w:p>
        </w:tc>
        <w:tc>
          <w:tcPr>
            <w:tcW w:w="1405" w:type="pct"/>
          </w:tcPr>
          <w:p w14:paraId="04647FEC" w14:textId="0F213710" w:rsidR="00995EE3" w:rsidRDefault="00995EE3" w:rsidP="00416089">
            <w:pPr>
              <w:spacing w:after="0"/>
              <w:rPr>
                <w:rFonts w:asciiTheme="majorHAnsi" w:hAnsiTheme="majorHAnsi"/>
              </w:rPr>
            </w:pPr>
            <w:r w:rsidRPr="00791369">
              <w:rPr>
                <w:rFonts w:asciiTheme="majorHAnsi" w:hAnsiTheme="majorHAnsi"/>
              </w:rPr>
              <w:t>Aprobado (</w:t>
            </w:r>
            <w:r w:rsidRPr="00791369">
              <w:rPr>
                <w:rFonts w:ascii="Cambria" w:hAnsi="Cambria"/>
              </w:rPr>
              <w:t>µ</w:t>
            </w:r>
            <w:r w:rsidRPr="00791369">
              <w:rPr>
                <w:rFonts w:asciiTheme="majorHAnsi" w:hAnsiTheme="majorHAnsi"/>
              </w:rPr>
              <w:t>:</w:t>
            </w:r>
            <w:r>
              <w:rPr>
                <w:rFonts w:asciiTheme="majorHAnsi" w:hAnsiTheme="majorHAnsi"/>
              </w:rPr>
              <w:t>14</w:t>
            </w:r>
            <w:r w:rsidRPr="00791369">
              <w:rPr>
                <w:rFonts w:asciiTheme="majorHAnsi" w:hAnsiTheme="majorHAnsi"/>
              </w:rPr>
              <w:t>)</w:t>
            </w:r>
          </w:p>
        </w:tc>
      </w:tr>
      <w:tr w:rsidR="00995EE3" w14:paraId="7CDCAE48" w14:textId="77777777" w:rsidTr="00291E19">
        <w:tc>
          <w:tcPr>
            <w:tcW w:w="1296" w:type="pct"/>
          </w:tcPr>
          <w:p w14:paraId="7CDCAE44" w14:textId="44D9F563" w:rsidR="00995EE3" w:rsidRDefault="00995EE3" w:rsidP="00416089">
            <w:pPr>
              <w:spacing w:after="0"/>
              <w:rPr>
                <w:rFonts w:asciiTheme="majorHAnsi" w:hAnsiTheme="majorHAnsi"/>
              </w:rPr>
            </w:pPr>
            <w:r w:rsidRPr="006F6FAE">
              <w:rPr>
                <w:rFonts w:asciiTheme="majorHAnsi" w:hAnsiTheme="majorHAnsi"/>
              </w:rPr>
              <w:t>Gloria Gallegos</w:t>
            </w:r>
          </w:p>
        </w:tc>
        <w:tc>
          <w:tcPr>
            <w:tcW w:w="806" w:type="pct"/>
          </w:tcPr>
          <w:p w14:paraId="7CDCAE45" w14:textId="760808A9" w:rsidR="00995EE3" w:rsidRDefault="00995EE3" w:rsidP="00416089">
            <w:pPr>
              <w:spacing w:after="0"/>
            </w:pPr>
            <w:r>
              <w:rPr>
                <w:rFonts w:asciiTheme="majorHAnsi" w:hAnsiTheme="majorHAnsi"/>
              </w:rPr>
              <w:t>Cumple</w:t>
            </w:r>
          </w:p>
        </w:tc>
        <w:tc>
          <w:tcPr>
            <w:tcW w:w="1493" w:type="pct"/>
          </w:tcPr>
          <w:p w14:paraId="7CDCAE46" w14:textId="5CFAF63C" w:rsidR="00995EE3" w:rsidRDefault="00995EE3" w:rsidP="00416089">
            <w:pPr>
              <w:spacing w:after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Aprobado (73%)</w:t>
            </w:r>
          </w:p>
        </w:tc>
        <w:tc>
          <w:tcPr>
            <w:tcW w:w="1405" w:type="pct"/>
          </w:tcPr>
          <w:p w14:paraId="7CDCAE47" w14:textId="360F0693" w:rsidR="00995EE3" w:rsidRDefault="00995EE3" w:rsidP="00416089">
            <w:pPr>
              <w:spacing w:after="0"/>
            </w:pPr>
            <w:r w:rsidRPr="00791369">
              <w:rPr>
                <w:rFonts w:asciiTheme="majorHAnsi" w:hAnsiTheme="majorHAnsi"/>
              </w:rPr>
              <w:t>Aprobado (</w:t>
            </w:r>
            <w:r w:rsidRPr="00791369">
              <w:rPr>
                <w:rFonts w:ascii="Cambria" w:hAnsi="Cambria"/>
              </w:rPr>
              <w:t>µ</w:t>
            </w:r>
            <w:r w:rsidRPr="00791369">
              <w:rPr>
                <w:rFonts w:asciiTheme="majorHAnsi" w:hAnsiTheme="majorHAnsi"/>
              </w:rPr>
              <w:t>:</w:t>
            </w:r>
            <w:r>
              <w:rPr>
                <w:rFonts w:asciiTheme="majorHAnsi" w:hAnsiTheme="majorHAnsi"/>
              </w:rPr>
              <w:t>11</w:t>
            </w:r>
            <w:r w:rsidRPr="00791369">
              <w:rPr>
                <w:rFonts w:asciiTheme="majorHAnsi" w:hAnsiTheme="majorHAnsi"/>
              </w:rPr>
              <w:t>)</w:t>
            </w:r>
          </w:p>
        </w:tc>
      </w:tr>
      <w:tr w:rsidR="00995EE3" w14:paraId="7CDCAE4D" w14:textId="77777777" w:rsidTr="00291E19">
        <w:tc>
          <w:tcPr>
            <w:tcW w:w="1296" w:type="pct"/>
          </w:tcPr>
          <w:p w14:paraId="7CDCAE49" w14:textId="75830FE4" w:rsidR="00995EE3" w:rsidRDefault="00995EE3" w:rsidP="00416089">
            <w:pPr>
              <w:spacing w:after="0"/>
              <w:rPr>
                <w:rFonts w:asciiTheme="majorHAnsi" w:hAnsiTheme="majorHAnsi"/>
              </w:rPr>
            </w:pPr>
            <w:r w:rsidRPr="00B16C69">
              <w:rPr>
                <w:rFonts w:asciiTheme="majorHAnsi" w:hAnsiTheme="majorHAnsi"/>
              </w:rPr>
              <w:t>Juan Pablo Rodríguez</w:t>
            </w:r>
          </w:p>
        </w:tc>
        <w:tc>
          <w:tcPr>
            <w:tcW w:w="806" w:type="pct"/>
          </w:tcPr>
          <w:p w14:paraId="7CDCAE4A" w14:textId="4005902B" w:rsidR="00995EE3" w:rsidRDefault="00995EE3" w:rsidP="00416089">
            <w:pPr>
              <w:spacing w:after="0"/>
            </w:pPr>
            <w:r w:rsidRPr="00DE3FFB">
              <w:rPr>
                <w:rFonts w:asciiTheme="majorHAnsi" w:hAnsiTheme="majorHAnsi"/>
              </w:rPr>
              <w:t>Cumple</w:t>
            </w:r>
          </w:p>
        </w:tc>
        <w:tc>
          <w:tcPr>
            <w:tcW w:w="1493" w:type="pct"/>
          </w:tcPr>
          <w:p w14:paraId="7CDCAE4B" w14:textId="3078A2A8" w:rsidR="00995EE3" w:rsidRDefault="00995EE3" w:rsidP="00416089">
            <w:pPr>
              <w:spacing w:after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Aprobado (87%)</w:t>
            </w:r>
          </w:p>
        </w:tc>
        <w:tc>
          <w:tcPr>
            <w:tcW w:w="1405" w:type="pct"/>
          </w:tcPr>
          <w:p w14:paraId="7CDCAE4C" w14:textId="1F04C320" w:rsidR="00995EE3" w:rsidRDefault="00995EE3" w:rsidP="00416089">
            <w:pPr>
              <w:spacing w:after="0"/>
            </w:pPr>
            <w:r w:rsidRPr="00791369">
              <w:rPr>
                <w:rFonts w:asciiTheme="majorHAnsi" w:hAnsiTheme="majorHAnsi"/>
              </w:rPr>
              <w:t>Aprobado (</w:t>
            </w:r>
            <w:r w:rsidRPr="00791369">
              <w:rPr>
                <w:rFonts w:ascii="Cambria" w:hAnsi="Cambria"/>
              </w:rPr>
              <w:t>µ</w:t>
            </w:r>
            <w:r w:rsidRPr="00791369">
              <w:rPr>
                <w:rFonts w:asciiTheme="majorHAnsi" w:hAnsiTheme="majorHAnsi"/>
              </w:rPr>
              <w:t>:</w:t>
            </w:r>
            <w:r>
              <w:rPr>
                <w:rFonts w:asciiTheme="majorHAnsi" w:hAnsiTheme="majorHAnsi"/>
              </w:rPr>
              <w:t>10</w:t>
            </w:r>
            <w:r w:rsidRPr="00791369">
              <w:rPr>
                <w:rFonts w:asciiTheme="majorHAnsi" w:hAnsiTheme="majorHAnsi"/>
              </w:rPr>
              <w:t>)</w:t>
            </w:r>
          </w:p>
        </w:tc>
      </w:tr>
    </w:tbl>
    <w:p w14:paraId="7CDCAE4E" w14:textId="77777777" w:rsidR="00F10D49" w:rsidRDefault="00F10D49" w:rsidP="00B75DFC">
      <w:pPr>
        <w:rPr>
          <w:rFonts w:asciiTheme="majorHAnsi" w:hAnsiTheme="majorHAnsi"/>
        </w:rPr>
      </w:pPr>
    </w:p>
    <w:p w14:paraId="7CDCAE4F" w14:textId="43E9DF55" w:rsidR="00DE64CD" w:rsidRPr="0081730F" w:rsidRDefault="00DE64CD" w:rsidP="00B75DFC">
      <w:r w:rsidRPr="0081730F">
        <w:t xml:space="preserve">Los certificados de calibración se presentan en el </w:t>
      </w:r>
      <w:r w:rsidR="007C303A" w:rsidRPr="0081730F">
        <w:t xml:space="preserve">Anexo </w:t>
      </w:r>
      <w:r w:rsidR="007C303A" w:rsidRPr="0081730F">
        <w:fldChar w:fldCharType="begin"/>
      </w:r>
      <w:r w:rsidR="007C303A" w:rsidRPr="0081730F">
        <w:instrText xml:space="preserve"> REF _Ref358295278 \w \h </w:instrText>
      </w:r>
      <w:r w:rsidR="0081730F">
        <w:instrText xml:space="preserve"> \* MERGEFORMAT </w:instrText>
      </w:r>
      <w:r w:rsidR="007C303A" w:rsidRPr="0081730F">
        <w:fldChar w:fldCharType="separate"/>
      </w:r>
      <w:r w:rsidR="00D631D3">
        <w:t>6.1</w:t>
      </w:r>
      <w:r w:rsidR="007C303A" w:rsidRPr="0081730F">
        <w:fldChar w:fldCharType="end"/>
      </w:r>
    </w:p>
    <w:p w14:paraId="7CDCAE50" w14:textId="77777777" w:rsidR="00DE64CD" w:rsidRDefault="00DE64CD" w:rsidP="00DE64CD">
      <w:pPr>
        <w:pStyle w:val="Ttulo2"/>
      </w:pPr>
      <w:bookmarkStart w:id="9" w:name="_Toc397069305"/>
      <w:r>
        <w:t>Condiciones meteorológicas</w:t>
      </w:r>
      <w:bookmarkEnd w:id="9"/>
    </w:p>
    <w:p w14:paraId="7CDCAE51" w14:textId="3FB4EFAF" w:rsidR="00DE64CD" w:rsidRDefault="00DE64CD" w:rsidP="00DE64CD">
      <w:r>
        <w:t xml:space="preserve">Las mediciones se realizaron durante </w:t>
      </w:r>
      <w:r w:rsidR="007C303A">
        <w:t>l</w:t>
      </w:r>
      <w:r>
        <w:t>os días</w:t>
      </w:r>
      <w:r w:rsidR="007C303A">
        <w:t xml:space="preserve"> </w:t>
      </w:r>
      <w:r w:rsidR="002D174A">
        <w:t>29 de Julio</w:t>
      </w:r>
      <w:r>
        <w:t xml:space="preserve"> en horarios </w:t>
      </w:r>
      <w:r w:rsidR="00707E8F">
        <w:t xml:space="preserve">diurno </w:t>
      </w:r>
      <w:r>
        <w:t xml:space="preserve">y </w:t>
      </w:r>
      <w:r w:rsidR="00707E8F">
        <w:t>nocturno</w:t>
      </w:r>
      <w:r>
        <w:t xml:space="preserve">. </w:t>
      </w:r>
      <w:r w:rsidR="00F82F64">
        <w:t xml:space="preserve">Mientras que los días </w:t>
      </w:r>
      <w:r w:rsidR="002D174A">
        <w:t xml:space="preserve">6 y 9 de agosto </w:t>
      </w:r>
      <w:r w:rsidR="00F82F64">
        <w:t xml:space="preserve">las mediciones de olor se efectuaron en horario </w:t>
      </w:r>
      <w:r w:rsidR="002D174A">
        <w:t>AM</w:t>
      </w:r>
      <w:r w:rsidR="00F82F64">
        <w:t xml:space="preserve">. </w:t>
      </w:r>
      <w:r>
        <w:t>El detalle de las condiciones meteorológicas durante la inspección, es el siguiente:</w:t>
      </w:r>
    </w:p>
    <w:p w14:paraId="7CDCAE52" w14:textId="34E1208E" w:rsidR="00DE64CD" w:rsidRPr="0081730F" w:rsidRDefault="00DE64CD" w:rsidP="00DE64CD">
      <w:pPr>
        <w:pStyle w:val="Prrafodelista"/>
        <w:numPr>
          <w:ilvl w:val="0"/>
          <w:numId w:val="38"/>
        </w:numPr>
        <w:spacing w:after="200" w:line="276" w:lineRule="auto"/>
        <w:jc w:val="left"/>
        <w:rPr>
          <w:rFonts w:ascii="Optima" w:eastAsia="MS Mincho" w:hAnsi="Optima"/>
          <w:lang w:eastAsia="es-ES"/>
        </w:rPr>
      </w:pPr>
      <w:r w:rsidRPr="0081730F">
        <w:rPr>
          <w:rFonts w:ascii="Optima" w:eastAsia="MS Mincho" w:hAnsi="Optima"/>
          <w:lang w:eastAsia="es-ES"/>
        </w:rPr>
        <w:t xml:space="preserve">Día 1 - </w:t>
      </w:r>
      <w:r w:rsidR="002D174A">
        <w:rPr>
          <w:rFonts w:ascii="Optima" w:eastAsia="MS Mincho" w:hAnsi="Optima"/>
          <w:lang w:eastAsia="es-ES"/>
        </w:rPr>
        <w:t>29</w:t>
      </w:r>
      <w:r w:rsidRPr="0081730F">
        <w:rPr>
          <w:rFonts w:ascii="Optima" w:eastAsia="MS Mincho" w:hAnsi="Optima"/>
          <w:lang w:eastAsia="es-ES"/>
        </w:rPr>
        <w:t xml:space="preserve"> de </w:t>
      </w:r>
      <w:r w:rsidR="002D174A">
        <w:rPr>
          <w:rFonts w:ascii="Optima" w:eastAsia="MS Mincho" w:hAnsi="Optima"/>
          <w:lang w:eastAsia="es-ES"/>
        </w:rPr>
        <w:t>julio</w:t>
      </w:r>
      <w:r w:rsidRPr="0081730F">
        <w:rPr>
          <w:rFonts w:ascii="Optima" w:eastAsia="MS Mincho" w:hAnsi="Optima"/>
          <w:lang w:eastAsia="es-ES"/>
        </w:rPr>
        <w:t xml:space="preserve">: Cielos </w:t>
      </w:r>
      <w:r w:rsidR="002D174A">
        <w:rPr>
          <w:rFonts w:ascii="Optima" w:eastAsia="MS Mincho" w:hAnsi="Optima"/>
          <w:lang w:eastAsia="es-ES"/>
        </w:rPr>
        <w:t>cubiertos</w:t>
      </w:r>
      <w:r w:rsidRPr="0081730F">
        <w:rPr>
          <w:rFonts w:ascii="Optima" w:eastAsia="MS Mincho" w:hAnsi="Optima"/>
          <w:lang w:eastAsia="es-ES"/>
        </w:rPr>
        <w:t>,</w:t>
      </w:r>
      <w:r w:rsidR="00716850" w:rsidRPr="0081730F">
        <w:rPr>
          <w:rFonts w:ascii="Optima" w:eastAsia="MS Mincho" w:hAnsi="Optima"/>
          <w:lang w:eastAsia="es-ES"/>
        </w:rPr>
        <w:t xml:space="preserve"> presencia de ll</w:t>
      </w:r>
      <w:r w:rsidR="002D174A">
        <w:rPr>
          <w:rFonts w:ascii="Optima" w:eastAsia="MS Mincho" w:hAnsi="Optima"/>
          <w:lang w:eastAsia="es-ES"/>
        </w:rPr>
        <w:t>ovizna</w:t>
      </w:r>
      <w:r w:rsidR="009B4C45" w:rsidRPr="0081730F">
        <w:rPr>
          <w:rFonts w:ascii="Optima" w:eastAsia="MS Mincho" w:hAnsi="Optima"/>
          <w:lang w:eastAsia="es-ES"/>
        </w:rPr>
        <w:t>. Horario de medición</w:t>
      </w:r>
      <w:r w:rsidRPr="0081730F">
        <w:rPr>
          <w:rFonts w:ascii="Optima" w:eastAsia="MS Mincho" w:hAnsi="Optima"/>
          <w:lang w:eastAsia="es-ES"/>
        </w:rPr>
        <w:t xml:space="preserve"> </w:t>
      </w:r>
      <w:r w:rsidR="009B4C45" w:rsidRPr="0081730F">
        <w:rPr>
          <w:rFonts w:ascii="Optima" w:eastAsia="MS Mincho" w:hAnsi="Optima"/>
          <w:lang w:eastAsia="es-ES"/>
        </w:rPr>
        <w:t>diurno y nocturno</w:t>
      </w:r>
    </w:p>
    <w:p w14:paraId="7CDCAE53" w14:textId="1B681032" w:rsidR="00DE64CD" w:rsidRPr="0081730F" w:rsidRDefault="00716850" w:rsidP="00DE64CD">
      <w:pPr>
        <w:pStyle w:val="Prrafodelista"/>
        <w:numPr>
          <w:ilvl w:val="0"/>
          <w:numId w:val="38"/>
        </w:numPr>
        <w:spacing w:after="200" w:line="276" w:lineRule="auto"/>
        <w:jc w:val="left"/>
        <w:rPr>
          <w:rFonts w:ascii="Optima" w:eastAsia="MS Mincho" w:hAnsi="Optima"/>
          <w:lang w:eastAsia="es-ES"/>
        </w:rPr>
      </w:pPr>
      <w:r w:rsidRPr="0081730F">
        <w:rPr>
          <w:rFonts w:ascii="Optima" w:eastAsia="MS Mincho" w:hAnsi="Optima"/>
          <w:lang w:eastAsia="es-ES"/>
        </w:rPr>
        <w:t xml:space="preserve">Día 2 </w:t>
      </w:r>
      <w:r w:rsidR="00F82F64" w:rsidRPr="0081730F">
        <w:rPr>
          <w:rFonts w:ascii="Optima" w:eastAsia="MS Mincho" w:hAnsi="Optima"/>
          <w:lang w:eastAsia="es-ES"/>
        </w:rPr>
        <w:t>-</w:t>
      </w:r>
      <w:r w:rsidRPr="0081730F">
        <w:rPr>
          <w:rFonts w:ascii="Optima" w:eastAsia="MS Mincho" w:hAnsi="Optima"/>
          <w:lang w:eastAsia="es-ES"/>
        </w:rPr>
        <w:t xml:space="preserve"> </w:t>
      </w:r>
      <w:r w:rsidR="00F82F64" w:rsidRPr="0081730F">
        <w:rPr>
          <w:rFonts w:ascii="Optima" w:eastAsia="MS Mincho" w:hAnsi="Optima"/>
          <w:lang w:eastAsia="es-ES"/>
        </w:rPr>
        <w:t xml:space="preserve">6 </w:t>
      </w:r>
      <w:r w:rsidR="00DE64CD" w:rsidRPr="0081730F">
        <w:rPr>
          <w:rFonts w:ascii="Optima" w:eastAsia="MS Mincho" w:hAnsi="Optima"/>
          <w:lang w:eastAsia="es-ES"/>
        </w:rPr>
        <w:t xml:space="preserve">de </w:t>
      </w:r>
      <w:r w:rsidR="002D174A">
        <w:rPr>
          <w:rFonts w:ascii="Optima" w:eastAsia="MS Mincho" w:hAnsi="Optima"/>
          <w:lang w:eastAsia="es-ES"/>
        </w:rPr>
        <w:t>agosto</w:t>
      </w:r>
      <w:r w:rsidR="00DE64CD" w:rsidRPr="0081730F">
        <w:rPr>
          <w:rFonts w:ascii="Optima" w:eastAsia="MS Mincho" w:hAnsi="Optima"/>
          <w:lang w:eastAsia="es-ES"/>
        </w:rPr>
        <w:t xml:space="preserve">: Cielos </w:t>
      </w:r>
      <w:r w:rsidRPr="0081730F">
        <w:rPr>
          <w:rFonts w:ascii="Optima" w:eastAsia="MS Mincho" w:hAnsi="Optima"/>
          <w:lang w:eastAsia="es-ES"/>
        </w:rPr>
        <w:t>despejados</w:t>
      </w:r>
      <w:r w:rsidR="009048F9">
        <w:rPr>
          <w:rFonts w:ascii="Optima" w:eastAsia="MS Mincho" w:hAnsi="Optima"/>
          <w:lang w:eastAsia="es-ES"/>
        </w:rPr>
        <w:t xml:space="preserve">, sin presencia </w:t>
      </w:r>
      <w:r w:rsidR="00DE64CD" w:rsidRPr="0081730F">
        <w:rPr>
          <w:rFonts w:ascii="Optima" w:eastAsia="MS Mincho" w:hAnsi="Optima"/>
          <w:lang w:eastAsia="es-ES"/>
        </w:rPr>
        <w:t xml:space="preserve">de lluvia. Horario de medición </w:t>
      </w:r>
      <w:r w:rsidR="002D174A">
        <w:rPr>
          <w:rFonts w:ascii="Optima" w:eastAsia="MS Mincho" w:hAnsi="Optima"/>
          <w:lang w:eastAsia="es-ES"/>
        </w:rPr>
        <w:t>AM</w:t>
      </w:r>
      <w:r w:rsidR="00DE64CD" w:rsidRPr="0081730F">
        <w:rPr>
          <w:rFonts w:ascii="Optima" w:eastAsia="MS Mincho" w:hAnsi="Optima"/>
          <w:lang w:eastAsia="es-ES"/>
        </w:rPr>
        <w:t>.</w:t>
      </w:r>
    </w:p>
    <w:p w14:paraId="47E0257B" w14:textId="5C71A3D7" w:rsidR="00F82F64" w:rsidRPr="0081730F" w:rsidRDefault="00F82F64" w:rsidP="00DE64CD">
      <w:pPr>
        <w:pStyle w:val="Prrafodelista"/>
        <w:numPr>
          <w:ilvl w:val="0"/>
          <w:numId w:val="38"/>
        </w:numPr>
        <w:spacing w:after="200" w:line="276" w:lineRule="auto"/>
        <w:jc w:val="left"/>
        <w:rPr>
          <w:rFonts w:ascii="Optima" w:eastAsia="MS Mincho" w:hAnsi="Optima"/>
          <w:lang w:eastAsia="es-ES"/>
        </w:rPr>
      </w:pPr>
      <w:r w:rsidRPr="0081730F">
        <w:rPr>
          <w:rFonts w:ascii="Optima" w:eastAsia="MS Mincho" w:hAnsi="Optima"/>
          <w:lang w:eastAsia="es-ES"/>
        </w:rPr>
        <w:t xml:space="preserve">Día 3 </w:t>
      </w:r>
      <w:r w:rsidR="002D174A">
        <w:rPr>
          <w:rFonts w:ascii="Optima" w:eastAsia="MS Mincho" w:hAnsi="Optima"/>
          <w:lang w:eastAsia="es-ES"/>
        </w:rPr>
        <w:t>–</w:t>
      </w:r>
      <w:r w:rsidRPr="0081730F">
        <w:rPr>
          <w:rFonts w:ascii="Optima" w:eastAsia="MS Mincho" w:hAnsi="Optima"/>
          <w:lang w:eastAsia="es-ES"/>
        </w:rPr>
        <w:t xml:space="preserve"> </w:t>
      </w:r>
      <w:r w:rsidR="00605337">
        <w:rPr>
          <w:rFonts w:ascii="Optima" w:eastAsia="MS Mincho" w:hAnsi="Optima"/>
          <w:lang w:eastAsia="es-ES"/>
        </w:rPr>
        <w:t>9</w:t>
      </w:r>
      <w:r w:rsidR="002D174A">
        <w:rPr>
          <w:rFonts w:ascii="Optima" w:eastAsia="MS Mincho" w:hAnsi="Optima"/>
          <w:lang w:eastAsia="es-ES"/>
        </w:rPr>
        <w:t xml:space="preserve"> de agosto</w:t>
      </w:r>
      <w:r w:rsidRPr="0081730F">
        <w:rPr>
          <w:rFonts w:ascii="Optima" w:eastAsia="MS Mincho" w:hAnsi="Optima"/>
          <w:lang w:eastAsia="es-ES"/>
        </w:rPr>
        <w:t>:</w:t>
      </w:r>
      <w:r w:rsidR="00707E8F" w:rsidRPr="0081730F">
        <w:rPr>
          <w:rFonts w:ascii="Optima" w:eastAsia="MS Mincho" w:hAnsi="Optima"/>
          <w:lang w:eastAsia="es-ES"/>
        </w:rPr>
        <w:t xml:space="preserve"> Cielos </w:t>
      </w:r>
      <w:r w:rsidR="002D174A">
        <w:rPr>
          <w:rFonts w:ascii="Optima" w:eastAsia="MS Mincho" w:hAnsi="Optima"/>
          <w:lang w:eastAsia="es-ES"/>
        </w:rPr>
        <w:t>despejados, ausencia de lluvia</w:t>
      </w:r>
      <w:r w:rsidR="009B4C45" w:rsidRPr="0081730F">
        <w:rPr>
          <w:rFonts w:ascii="Optima" w:eastAsia="MS Mincho" w:hAnsi="Optima"/>
          <w:lang w:eastAsia="es-ES"/>
        </w:rPr>
        <w:t>. Horario de medición</w:t>
      </w:r>
      <w:r w:rsidR="002D174A">
        <w:rPr>
          <w:rFonts w:ascii="Optima" w:eastAsia="MS Mincho" w:hAnsi="Optima"/>
          <w:lang w:eastAsia="es-ES"/>
        </w:rPr>
        <w:t xml:space="preserve"> AM</w:t>
      </w:r>
      <w:r w:rsidR="009B4C45" w:rsidRPr="0081730F">
        <w:rPr>
          <w:rFonts w:ascii="Optima" w:eastAsia="MS Mincho" w:hAnsi="Optima"/>
          <w:lang w:eastAsia="es-ES"/>
        </w:rPr>
        <w:t>.</w:t>
      </w:r>
    </w:p>
    <w:p w14:paraId="2E086CCC" w14:textId="77777777" w:rsidR="00995EE3" w:rsidRDefault="00995EE3" w:rsidP="00F82F64">
      <w:pPr>
        <w:pStyle w:val="Prrafodelista"/>
        <w:spacing w:after="200" w:line="276" w:lineRule="auto"/>
        <w:jc w:val="left"/>
      </w:pPr>
    </w:p>
    <w:p w14:paraId="7CDCAE54" w14:textId="77777777" w:rsidR="00DE64CD" w:rsidRDefault="002E7008" w:rsidP="002E7008">
      <w:pPr>
        <w:pStyle w:val="Ttulo2"/>
      </w:pPr>
      <w:bookmarkStart w:id="10" w:name="_Toc397069306"/>
      <w:r>
        <w:t>Recorrido</w:t>
      </w:r>
      <w:bookmarkEnd w:id="10"/>
    </w:p>
    <w:p w14:paraId="7CDCAE55" w14:textId="06582C5F" w:rsidR="004E6AA6" w:rsidRPr="0031502F" w:rsidRDefault="002E7008" w:rsidP="006D59ED">
      <w:r w:rsidRPr="0031502F">
        <w:t>Como se mencionó</w:t>
      </w:r>
      <w:r w:rsidR="003F2FEB">
        <w:t>,</w:t>
      </w:r>
      <w:r w:rsidRPr="0031502F">
        <w:t xml:space="preserve"> el recorrido realizado incluyó las principales fuentes identificadas en el interior de la instalación, más </w:t>
      </w:r>
      <w:r w:rsidR="00F75CD3">
        <w:t xml:space="preserve">receptores sensibles cercanos </w:t>
      </w:r>
      <w:r w:rsidR="00C636A6" w:rsidRPr="006D59ED">
        <w:t>(casas principalmente) ubicad</w:t>
      </w:r>
      <w:r w:rsidR="003F2FEB">
        <w:t>a</w:t>
      </w:r>
      <w:r w:rsidR="00C636A6" w:rsidRPr="006D59ED">
        <w:t>s en las cercanías de estas fuentes.</w:t>
      </w:r>
    </w:p>
    <w:p w14:paraId="7CDCAE58" w14:textId="77777777" w:rsidR="003179CC" w:rsidRDefault="003179CC" w:rsidP="002E7008">
      <w:pPr>
        <w:sectPr w:rsidR="003179CC" w:rsidSect="00453DAD">
          <w:headerReference w:type="default" r:id="rId15"/>
          <w:footerReference w:type="default" r:id="rId16"/>
          <w:footerReference w:type="first" r:id="rId17"/>
          <w:pgSz w:w="12240" w:h="15840" w:code="1"/>
          <w:pgMar w:top="2381" w:right="1701" w:bottom="1418" w:left="1701" w:header="709" w:footer="709" w:gutter="0"/>
          <w:cols w:space="708"/>
          <w:titlePg/>
          <w:docGrid w:linePitch="360"/>
        </w:sectPr>
      </w:pPr>
    </w:p>
    <w:p w14:paraId="7CDCAE59" w14:textId="77777777" w:rsidR="002605B9" w:rsidRDefault="002605B9" w:rsidP="00416089">
      <w:pPr>
        <w:pStyle w:val="Descripcin"/>
        <w:jc w:val="left"/>
        <w:rPr>
          <w:rFonts w:asciiTheme="majorHAnsi" w:hAnsiTheme="majorHAnsi"/>
          <w:color w:val="auto"/>
          <w:sz w:val="22"/>
        </w:rPr>
      </w:pPr>
      <w:bookmarkStart w:id="11" w:name="_Ref356204748"/>
    </w:p>
    <w:p w14:paraId="7CDCAE5A" w14:textId="77777777" w:rsidR="00276EDE" w:rsidRDefault="003179CC" w:rsidP="002C5107">
      <w:pPr>
        <w:pStyle w:val="Descripcin"/>
        <w:spacing w:after="0"/>
        <w:rPr>
          <w:rFonts w:asciiTheme="majorHAnsi" w:hAnsiTheme="majorHAnsi"/>
          <w:color w:val="auto"/>
          <w:sz w:val="22"/>
        </w:rPr>
      </w:pPr>
      <w:bookmarkStart w:id="12" w:name="_Toc397069312"/>
      <w:r w:rsidRPr="003179CC">
        <w:rPr>
          <w:rFonts w:asciiTheme="majorHAnsi" w:hAnsiTheme="majorHAnsi"/>
          <w:color w:val="auto"/>
          <w:sz w:val="22"/>
        </w:rPr>
        <w:t xml:space="preserve">Figura N° </w:t>
      </w:r>
      <w:r w:rsidRPr="003179CC">
        <w:rPr>
          <w:rFonts w:asciiTheme="majorHAnsi" w:hAnsiTheme="majorHAnsi"/>
          <w:color w:val="auto"/>
          <w:sz w:val="22"/>
        </w:rPr>
        <w:fldChar w:fldCharType="begin"/>
      </w:r>
      <w:r w:rsidRPr="003179CC">
        <w:rPr>
          <w:rFonts w:asciiTheme="majorHAnsi" w:hAnsiTheme="majorHAnsi"/>
          <w:color w:val="auto"/>
          <w:sz w:val="22"/>
        </w:rPr>
        <w:instrText xml:space="preserve"> SEQ Figura_N° \* ARABIC </w:instrText>
      </w:r>
      <w:r w:rsidRPr="003179CC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1</w:t>
      </w:r>
      <w:r w:rsidRPr="003179CC">
        <w:rPr>
          <w:rFonts w:asciiTheme="majorHAnsi" w:hAnsiTheme="majorHAnsi"/>
          <w:color w:val="auto"/>
          <w:sz w:val="22"/>
        </w:rPr>
        <w:fldChar w:fldCharType="end"/>
      </w:r>
      <w:bookmarkEnd w:id="11"/>
      <w:r>
        <w:rPr>
          <w:rFonts w:asciiTheme="majorHAnsi" w:hAnsiTheme="majorHAnsi"/>
          <w:color w:val="auto"/>
          <w:sz w:val="22"/>
        </w:rPr>
        <w:t xml:space="preserve"> – Recorrido realizado</w:t>
      </w:r>
      <w:r w:rsidR="00A517F9">
        <w:rPr>
          <w:rFonts w:asciiTheme="majorHAnsi" w:hAnsiTheme="majorHAnsi"/>
          <w:color w:val="auto"/>
          <w:sz w:val="22"/>
        </w:rPr>
        <w:t xml:space="preserve"> día 1</w:t>
      </w:r>
      <w:bookmarkEnd w:id="12"/>
    </w:p>
    <w:p w14:paraId="7CDCAE5B" w14:textId="0C03C299" w:rsidR="003179CC" w:rsidRDefault="00D57CD6" w:rsidP="002C5107">
      <w:pPr>
        <w:pStyle w:val="Descripcin"/>
        <w:spacing w:after="0"/>
        <w:jc w:val="left"/>
        <w:rPr>
          <w:rFonts w:asciiTheme="majorHAnsi" w:hAnsiTheme="majorHAnsi"/>
          <w:color w:val="auto"/>
          <w:sz w:val="22"/>
        </w:rPr>
      </w:pPr>
      <w:r w:rsidRPr="002C5107">
        <w:rPr>
          <w:rFonts w:asciiTheme="majorHAnsi" w:hAnsiTheme="majorHAnsi"/>
          <w:noProof/>
          <w:color w:val="auto"/>
          <w:sz w:val="22"/>
          <w:lang w:eastAsia="es-CL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1A14AA4" wp14:editId="13FD18F5">
                <wp:simplePos x="0" y="0"/>
                <wp:positionH relativeFrom="column">
                  <wp:posOffset>1928495</wp:posOffset>
                </wp:positionH>
                <wp:positionV relativeFrom="paragraph">
                  <wp:posOffset>1642110</wp:posOffset>
                </wp:positionV>
                <wp:extent cx="1125220" cy="274955"/>
                <wp:effectExtent l="0" t="0" r="17780" b="10795"/>
                <wp:wrapNone/>
                <wp:docPr id="38" name="3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5220" cy="27495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1208B4" w14:textId="1605434E" w:rsidR="002D15DA" w:rsidRPr="00D57CD6" w:rsidRDefault="002D15DA" w:rsidP="002C5107">
                            <w:pPr>
                              <w:rPr>
                                <w:sz w:val="20"/>
                              </w:rPr>
                            </w:pPr>
                            <w:r w:rsidRPr="00D57CD6">
                              <w:rPr>
                                <w:sz w:val="20"/>
                              </w:rPr>
                              <w:t>Curti</w:t>
                            </w:r>
                            <w:r>
                              <w:rPr>
                                <w:sz w:val="20"/>
                              </w:rPr>
                              <w:t>e</w:t>
                            </w:r>
                            <w:r w:rsidRPr="00D57CD6">
                              <w:rPr>
                                <w:sz w:val="20"/>
                              </w:rPr>
                              <w:t>mbre BAS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A14AA4" id="_x0000_t202" coordsize="21600,21600" o:spt="202" path="m,l,21600r21600,l21600,xe">
                <v:stroke joinstyle="miter"/>
                <v:path gradientshapeok="t" o:connecttype="rect"/>
              </v:shapetype>
              <v:shape id="38 Cuadro de texto" o:spid="_x0000_s1026" type="#_x0000_t202" style="position:absolute;margin-left:151.85pt;margin-top:129.3pt;width:88.6pt;height:21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" fillcolor="black [3200]" strokecolor="black [1600]" strokeweight="2pt">
                <v:textbox>
                  <w:txbxContent>
                    <w:p w14:paraId="371208B4" w14:textId="1605434E" w:rsidR="002D15DA" w:rsidRPr="00D57CD6" w:rsidRDefault="002D15DA" w:rsidP="002C5107">
                      <w:pPr>
                        <w:rPr>
                          <w:sz w:val="20"/>
                        </w:rPr>
                      </w:pPr>
                      <w:r w:rsidRPr="00D57CD6">
                        <w:rPr>
                          <w:sz w:val="20"/>
                        </w:rPr>
                        <w:t>Curti</w:t>
                      </w:r>
                      <w:r>
                        <w:rPr>
                          <w:sz w:val="20"/>
                        </w:rPr>
                        <w:t>e</w:t>
                      </w:r>
                      <w:r w:rsidRPr="00D57CD6">
                        <w:rPr>
                          <w:sz w:val="20"/>
                        </w:rPr>
                        <w:t>mbre BAS</w:t>
                      </w:r>
                    </w:p>
                  </w:txbxContent>
                </v:textbox>
              </v:shape>
            </w:pict>
          </mc:Fallback>
        </mc:AlternateContent>
      </w:r>
      <w:r w:rsidRPr="002C5107">
        <w:rPr>
          <w:rFonts w:asciiTheme="majorHAnsi" w:hAnsiTheme="majorHAnsi"/>
          <w:noProof/>
          <w:color w:val="auto"/>
          <w:sz w:val="22"/>
          <w:lang w:eastAsia="es-C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892BD54" wp14:editId="074D0E79">
                <wp:simplePos x="0" y="0"/>
                <wp:positionH relativeFrom="column">
                  <wp:posOffset>3053715</wp:posOffset>
                </wp:positionH>
                <wp:positionV relativeFrom="paragraph">
                  <wp:posOffset>1758950</wp:posOffset>
                </wp:positionV>
                <wp:extent cx="358140" cy="88265"/>
                <wp:effectExtent l="38100" t="38100" r="60960" b="121285"/>
                <wp:wrapNone/>
                <wp:docPr id="39" name="39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8140" cy="8826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FCD5FA" id="_x0000_t32" coordsize="21600,21600" o:spt="32" o:oned="t" path="m,l21600,21600e" filled="f">
                <v:path arrowok="t" fillok="f" o:connecttype="none"/>
                <o:lock v:ext="edit" shapetype="t"/>
              </v:shapetype>
              <v:shape id="39 Conector recto de flecha" o:spid="_x0000_s1026" type="#_x0000_t32" style="position:absolute;margin-left:240.45pt;margin-top:138.5pt;width:28.2pt;height:6.9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" strokecolor="black [3200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2C5107" w:rsidRPr="003179CC">
        <w:rPr>
          <w:noProof/>
          <w:lang w:eastAsia="es-CL"/>
        </w:rPr>
        <w:drawing>
          <wp:anchor distT="0" distB="0" distL="114300" distR="114300" simplePos="0" relativeHeight="251661824" behindDoc="0" locked="0" layoutInCell="1" allowOverlap="1" wp14:anchorId="4DD466B4" wp14:editId="233C724E">
            <wp:simplePos x="0" y="0"/>
            <wp:positionH relativeFrom="column">
              <wp:posOffset>6256313</wp:posOffset>
            </wp:positionH>
            <wp:positionV relativeFrom="paragraph">
              <wp:posOffset>102723</wp:posOffset>
            </wp:positionV>
            <wp:extent cx="478155" cy="584200"/>
            <wp:effectExtent l="0" t="0" r="0" b="6350"/>
            <wp:wrapNone/>
            <wp:docPr id="40" name="Imagen 40" descr="C:\Users\jrodriguez\AppData\Local\Microsoft\Windows\Temporary Internet Files\Content.IE5\4WF0DONL\MC900239015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rodriguez\AppData\Local\Microsoft\Windows\Temporary Internet Files\Content.IE5\4WF0DONL\MC900239015[1].wmf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B4C45">
        <w:rPr>
          <w:noProof/>
          <w:lang w:eastAsia="es-CL"/>
        </w:rPr>
        <w:drawing>
          <wp:inline distT="0" distB="0" distL="0" distR="0" wp14:anchorId="19F65E22" wp14:editId="50A082B1">
            <wp:extent cx="6815658" cy="4787999"/>
            <wp:effectExtent l="0" t="0" r="4445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id:image001.jpg@01CEA010.6278AE0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5658" cy="4787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DCAE5C" w14:textId="45C9C2C8" w:rsidR="003179CC" w:rsidRPr="00D57CD6" w:rsidRDefault="003179CC" w:rsidP="002C5107">
      <w:pPr>
        <w:spacing w:after="0"/>
        <w:rPr>
          <w:sz w:val="20"/>
        </w:rPr>
      </w:pPr>
      <w:r w:rsidRPr="00D57CD6">
        <w:rPr>
          <w:sz w:val="20"/>
        </w:rPr>
        <w:t>Fuente: Elaboración propia.</w:t>
      </w:r>
      <w:r w:rsidR="00D57CD6" w:rsidRPr="00D57CD6">
        <w:rPr>
          <w:sz w:val="20"/>
        </w:rPr>
        <w:t xml:space="preserve"> (El recorrido interno no se muestra debido a que al ser principalmente edificios cerrados, la señal de GPS no se recepcion</w:t>
      </w:r>
      <w:r w:rsidR="00D57CD6">
        <w:rPr>
          <w:sz w:val="20"/>
        </w:rPr>
        <w:t>ó</w:t>
      </w:r>
      <w:r w:rsidR="00D57CD6" w:rsidRPr="00D57CD6">
        <w:rPr>
          <w:sz w:val="20"/>
        </w:rPr>
        <w:t xml:space="preserve"> adecuadamente).</w:t>
      </w:r>
    </w:p>
    <w:p w14:paraId="7CDCAE5D" w14:textId="77777777" w:rsidR="002605B9" w:rsidRDefault="002605B9" w:rsidP="009B4C45">
      <w:pPr>
        <w:spacing w:after="0"/>
        <w:jc w:val="center"/>
      </w:pPr>
    </w:p>
    <w:p w14:paraId="7CDCAE5E" w14:textId="77777777" w:rsidR="00A517F9" w:rsidRDefault="00A517F9" w:rsidP="002605B9">
      <w:pPr>
        <w:spacing w:after="0"/>
      </w:pPr>
    </w:p>
    <w:p w14:paraId="7CDCAE62" w14:textId="1BFA6FD2" w:rsidR="00626486" w:rsidRDefault="00A517F9" w:rsidP="00A517F9">
      <w:pPr>
        <w:pStyle w:val="Descripcin"/>
        <w:spacing w:after="0"/>
        <w:jc w:val="left"/>
        <w:rPr>
          <w:rFonts w:asciiTheme="majorHAnsi" w:hAnsiTheme="majorHAnsi"/>
          <w:color w:val="auto"/>
          <w:sz w:val="22"/>
        </w:rPr>
      </w:pPr>
      <w:bookmarkStart w:id="13" w:name="_Toc397069313"/>
      <w:r w:rsidRPr="003179CC">
        <w:rPr>
          <w:rFonts w:asciiTheme="majorHAnsi" w:hAnsiTheme="majorHAnsi"/>
          <w:color w:val="auto"/>
          <w:sz w:val="22"/>
        </w:rPr>
        <w:t xml:space="preserve">Figura N° </w:t>
      </w:r>
      <w:r w:rsidRPr="003179CC">
        <w:rPr>
          <w:rFonts w:asciiTheme="majorHAnsi" w:hAnsiTheme="majorHAnsi"/>
          <w:color w:val="auto"/>
          <w:sz w:val="22"/>
        </w:rPr>
        <w:fldChar w:fldCharType="begin"/>
      </w:r>
      <w:r w:rsidRPr="003179CC">
        <w:rPr>
          <w:rFonts w:asciiTheme="majorHAnsi" w:hAnsiTheme="majorHAnsi"/>
          <w:color w:val="auto"/>
          <w:sz w:val="22"/>
        </w:rPr>
        <w:instrText xml:space="preserve"> SEQ Figura_N° \* ARABIC </w:instrText>
      </w:r>
      <w:r w:rsidRPr="003179CC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2</w:t>
      </w:r>
      <w:r w:rsidRPr="003179CC">
        <w:rPr>
          <w:rFonts w:asciiTheme="majorHAnsi" w:hAnsiTheme="majorHAnsi"/>
          <w:color w:val="auto"/>
          <w:sz w:val="22"/>
        </w:rPr>
        <w:fldChar w:fldCharType="end"/>
      </w:r>
      <w:r>
        <w:rPr>
          <w:rFonts w:asciiTheme="majorHAnsi" w:hAnsiTheme="majorHAnsi"/>
          <w:color w:val="auto"/>
          <w:sz w:val="22"/>
        </w:rPr>
        <w:t xml:space="preserve"> – Recorrido realizado día 2</w:t>
      </w:r>
      <w:r w:rsidR="00D57CD6">
        <w:rPr>
          <w:rFonts w:asciiTheme="majorHAnsi" w:hAnsiTheme="majorHAnsi"/>
          <w:color w:val="auto"/>
          <w:sz w:val="22"/>
        </w:rPr>
        <w:t xml:space="preserve"> y 3</w:t>
      </w:r>
      <w:bookmarkEnd w:id="13"/>
    </w:p>
    <w:p w14:paraId="7CDCAE64" w14:textId="50FF38FE" w:rsidR="007A7421" w:rsidRDefault="00D57CD6" w:rsidP="00A517F9">
      <w:pPr>
        <w:pStyle w:val="Descripcin"/>
        <w:spacing w:after="0"/>
        <w:jc w:val="left"/>
        <w:rPr>
          <w:rFonts w:asciiTheme="majorHAnsi" w:hAnsiTheme="majorHAnsi"/>
          <w:color w:val="auto"/>
          <w:sz w:val="22"/>
        </w:rPr>
      </w:pPr>
      <w:r w:rsidRPr="00D57CD6">
        <w:rPr>
          <w:rFonts w:asciiTheme="majorHAnsi" w:hAnsiTheme="majorHAnsi"/>
          <w:noProof/>
          <w:color w:val="auto"/>
          <w:sz w:val="22"/>
          <w:lang w:eastAsia="es-CL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2A1016DC" wp14:editId="1FEAA3A5">
                <wp:simplePos x="0" y="0"/>
                <wp:positionH relativeFrom="column">
                  <wp:posOffset>3023870</wp:posOffset>
                </wp:positionH>
                <wp:positionV relativeFrom="paragraph">
                  <wp:posOffset>1760855</wp:posOffset>
                </wp:positionV>
                <wp:extent cx="358140" cy="88265"/>
                <wp:effectExtent l="38100" t="38100" r="60960" b="121285"/>
                <wp:wrapNone/>
                <wp:docPr id="14" name="14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8140" cy="8826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4B3FDD" id="14 Conector recto de flecha" o:spid="_x0000_s1026" type="#_x0000_t32" style="position:absolute;margin-left:238.1pt;margin-top:138.65pt;width:28.2pt;height:6.9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" strokecolor="black [3200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Pr="00D57CD6">
        <w:rPr>
          <w:rFonts w:asciiTheme="majorHAnsi" w:hAnsiTheme="majorHAnsi"/>
          <w:noProof/>
          <w:color w:val="auto"/>
          <w:sz w:val="22"/>
          <w:lang w:eastAsia="es-CL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BE318B7" wp14:editId="467209B1">
                <wp:simplePos x="0" y="0"/>
                <wp:positionH relativeFrom="column">
                  <wp:posOffset>1898650</wp:posOffset>
                </wp:positionH>
                <wp:positionV relativeFrom="paragraph">
                  <wp:posOffset>1644015</wp:posOffset>
                </wp:positionV>
                <wp:extent cx="1125220" cy="274955"/>
                <wp:effectExtent l="0" t="0" r="17780" b="10795"/>
                <wp:wrapNone/>
                <wp:docPr id="8" name="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5220" cy="27495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3CC4AF" w14:textId="77777777" w:rsidR="002D15DA" w:rsidRPr="00D57CD6" w:rsidRDefault="002D15DA" w:rsidP="00D57CD6">
                            <w:pPr>
                              <w:rPr>
                                <w:sz w:val="20"/>
                              </w:rPr>
                            </w:pPr>
                            <w:r w:rsidRPr="00D57CD6">
                              <w:rPr>
                                <w:sz w:val="20"/>
                              </w:rPr>
                              <w:t>Curti</w:t>
                            </w:r>
                            <w:r>
                              <w:rPr>
                                <w:sz w:val="20"/>
                              </w:rPr>
                              <w:t>e</w:t>
                            </w:r>
                            <w:r w:rsidRPr="00D57CD6">
                              <w:rPr>
                                <w:sz w:val="20"/>
                              </w:rPr>
                              <w:t>mbre BAS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E318B7" id="8 Cuadro de texto" o:spid="_x0000_s1027" type="#_x0000_t202" style="position:absolute;margin-left:149.5pt;margin-top:129.45pt;width:88.6pt;height:21.6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" fillcolor="black [3200]" strokecolor="black [1600]" strokeweight="2pt">
                <v:textbox>
                  <w:txbxContent>
                    <w:p w14:paraId="733CC4AF" w14:textId="77777777" w:rsidR="002D15DA" w:rsidRPr="00D57CD6" w:rsidRDefault="002D15DA" w:rsidP="00D57CD6">
                      <w:pPr>
                        <w:rPr>
                          <w:sz w:val="20"/>
                        </w:rPr>
                      </w:pPr>
                      <w:r w:rsidRPr="00D57CD6">
                        <w:rPr>
                          <w:sz w:val="20"/>
                        </w:rPr>
                        <w:t>Curti</w:t>
                      </w:r>
                      <w:r>
                        <w:rPr>
                          <w:sz w:val="20"/>
                        </w:rPr>
                        <w:t>e</w:t>
                      </w:r>
                      <w:r w:rsidRPr="00D57CD6">
                        <w:rPr>
                          <w:sz w:val="20"/>
                        </w:rPr>
                        <w:t>mbre BAS</w:t>
                      </w:r>
                    </w:p>
                  </w:txbxContent>
                </v:textbox>
              </v:shape>
            </w:pict>
          </mc:Fallback>
        </mc:AlternateContent>
      </w:r>
      <w:r w:rsidR="00595F24" w:rsidRPr="003179CC">
        <w:rPr>
          <w:noProof/>
          <w:lang w:eastAsia="es-CL"/>
        </w:rPr>
        <w:drawing>
          <wp:anchor distT="0" distB="0" distL="114300" distR="114300" simplePos="0" relativeHeight="251656704" behindDoc="0" locked="0" layoutInCell="1" allowOverlap="1" wp14:anchorId="6EA92421" wp14:editId="5854C0B7">
            <wp:simplePos x="0" y="0"/>
            <wp:positionH relativeFrom="column">
              <wp:posOffset>6217285</wp:posOffset>
            </wp:positionH>
            <wp:positionV relativeFrom="paragraph">
              <wp:posOffset>60325</wp:posOffset>
            </wp:positionV>
            <wp:extent cx="478155" cy="584200"/>
            <wp:effectExtent l="0" t="0" r="0" b="6350"/>
            <wp:wrapNone/>
            <wp:docPr id="32" name="Imagen 32" descr="C:\Users\jrodriguez\AppData\Local\Microsoft\Windows\Temporary Internet Files\Content.IE5\4WF0DONL\MC900239015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rodriguez\AppData\Local\Microsoft\Windows\Temporary Internet Files\Content.IE5\4WF0DONL\MC900239015[1].wmf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6968">
        <w:rPr>
          <w:rFonts w:asciiTheme="majorHAnsi" w:hAnsiTheme="majorHAnsi"/>
          <w:noProof/>
          <w:color w:val="auto"/>
          <w:sz w:val="22"/>
          <w:lang w:eastAsia="es-CL"/>
        </w:rPr>
        <w:drawing>
          <wp:inline distT="0" distB="0" distL="0" distR="0" wp14:anchorId="52527C9D" wp14:editId="412E4D72">
            <wp:extent cx="6769483" cy="4755562"/>
            <wp:effectExtent l="0" t="0" r="0" b="6985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orrido dia 2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9483" cy="4755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DCAE65" w14:textId="77777777" w:rsidR="00A517F9" w:rsidRDefault="00A517F9" w:rsidP="00A517F9">
      <w:pPr>
        <w:spacing w:after="0"/>
      </w:pPr>
      <w:r>
        <w:t>Fuente: Elaboración propia.</w:t>
      </w:r>
    </w:p>
    <w:p w14:paraId="45425F61" w14:textId="4CAD9A94" w:rsidR="00F82F64" w:rsidRDefault="00F82F64" w:rsidP="00870836">
      <w:pPr>
        <w:spacing w:after="0"/>
        <w:rPr>
          <w:rFonts w:asciiTheme="majorHAnsi" w:hAnsiTheme="majorHAnsi"/>
          <w:b/>
          <w:caps/>
          <w:sz w:val="34"/>
        </w:rPr>
      </w:pPr>
    </w:p>
    <w:p w14:paraId="7CDCAE68" w14:textId="02FD2A09" w:rsidR="003179CC" w:rsidRPr="006D59ED" w:rsidRDefault="00322ADC" w:rsidP="00E249DF">
      <w:pPr>
        <w:pStyle w:val="Ttulo1"/>
      </w:pPr>
      <w:bookmarkStart w:id="14" w:name="_Toc397069307"/>
      <w:r w:rsidRPr="0031502F">
        <w:t>R</w:t>
      </w:r>
      <w:r w:rsidR="00E249DF">
        <w:t>ESULTADOS</w:t>
      </w:r>
      <w:bookmarkEnd w:id="14"/>
    </w:p>
    <w:p w14:paraId="7CDCAE69" w14:textId="0AE96686" w:rsidR="00322ADC" w:rsidRDefault="006807EB" w:rsidP="005F44C1">
      <w:pPr>
        <w:pStyle w:val="Descripcin"/>
        <w:spacing w:after="0"/>
        <w:jc w:val="left"/>
        <w:rPr>
          <w:b w:val="0"/>
          <w:bCs w:val="0"/>
          <w:color w:val="auto"/>
          <w:sz w:val="22"/>
          <w:szCs w:val="24"/>
        </w:rPr>
      </w:pPr>
      <w:r>
        <w:rPr>
          <w:b w:val="0"/>
          <w:bCs w:val="0"/>
          <w:color w:val="auto"/>
          <w:sz w:val="22"/>
          <w:szCs w:val="24"/>
        </w:rPr>
        <w:t xml:space="preserve">En las tablas siguientes </w:t>
      </w:r>
      <w:r w:rsidR="00322ADC" w:rsidRPr="005F44C1">
        <w:rPr>
          <w:b w:val="0"/>
          <w:bCs w:val="0"/>
          <w:color w:val="auto"/>
          <w:sz w:val="22"/>
          <w:szCs w:val="24"/>
        </w:rPr>
        <w:t xml:space="preserve">se presentan </w:t>
      </w:r>
      <w:r w:rsidR="00793A2F" w:rsidRPr="005F44C1">
        <w:rPr>
          <w:b w:val="0"/>
          <w:bCs w:val="0"/>
          <w:color w:val="auto"/>
          <w:sz w:val="22"/>
          <w:szCs w:val="24"/>
        </w:rPr>
        <w:t>los registros de olor percibido</w:t>
      </w:r>
      <w:r>
        <w:rPr>
          <w:b w:val="0"/>
          <w:bCs w:val="0"/>
          <w:color w:val="auto"/>
          <w:sz w:val="22"/>
          <w:szCs w:val="24"/>
        </w:rPr>
        <w:t>s</w:t>
      </w:r>
      <w:r w:rsidR="00793A2F" w:rsidRPr="005F44C1">
        <w:rPr>
          <w:b w:val="0"/>
          <w:bCs w:val="0"/>
          <w:color w:val="auto"/>
          <w:sz w:val="22"/>
          <w:szCs w:val="24"/>
        </w:rPr>
        <w:t xml:space="preserve"> </w:t>
      </w:r>
      <w:r w:rsidR="003353FA" w:rsidRPr="005F44C1">
        <w:rPr>
          <w:b w:val="0"/>
          <w:bCs w:val="0"/>
          <w:color w:val="auto"/>
          <w:sz w:val="22"/>
          <w:szCs w:val="24"/>
        </w:rPr>
        <w:t>en terreno</w:t>
      </w:r>
      <w:r w:rsidR="00F82F64">
        <w:rPr>
          <w:b w:val="0"/>
          <w:bCs w:val="0"/>
          <w:color w:val="auto"/>
          <w:sz w:val="22"/>
          <w:szCs w:val="24"/>
        </w:rPr>
        <w:t xml:space="preserve"> </w:t>
      </w:r>
      <w:r w:rsidR="00035328">
        <w:rPr>
          <w:b w:val="0"/>
          <w:bCs w:val="0"/>
          <w:color w:val="auto"/>
          <w:sz w:val="22"/>
          <w:szCs w:val="24"/>
        </w:rPr>
        <w:t>para cada día de medición</w:t>
      </w:r>
      <w:r w:rsidR="00793A2F" w:rsidRPr="005F44C1">
        <w:rPr>
          <w:b w:val="0"/>
          <w:bCs w:val="0"/>
          <w:color w:val="auto"/>
          <w:sz w:val="22"/>
          <w:szCs w:val="24"/>
        </w:rPr>
        <w:t>. En</w:t>
      </w:r>
      <w:r w:rsidR="003353FA" w:rsidRPr="005F44C1">
        <w:rPr>
          <w:b w:val="0"/>
          <w:bCs w:val="0"/>
          <w:color w:val="auto"/>
          <w:sz w:val="22"/>
          <w:szCs w:val="24"/>
        </w:rPr>
        <w:t xml:space="preserve"> las figuras</w:t>
      </w:r>
      <w:r w:rsidR="002605B9" w:rsidRPr="005F44C1">
        <w:rPr>
          <w:b w:val="0"/>
          <w:bCs w:val="0"/>
          <w:color w:val="auto"/>
          <w:sz w:val="22"/>
          <w:szCs w:val="24"/>
        </w:rPr>
        <w:t xml:space="preserve"> siguientes </w:t>
      </w:r>
      <w:r w:rsidR="003353FA" w:rsidRPr="005F44C1">
        <w:rPr>
          <w:b w:val="0"/>
          <w:bCs w:val="0"/>
          <w:color w:val="auto"/>
          <w:sz w:val="22"/>
          <w:szCs w:val="24"/>
        </w:rPr>
        <w:t>se muestran</w:t>
      </w:r>
      <w:r w:rsidR="00CA6DDB" w:rsidRPr="005F44C1">
        <w:rPr>
          <w:b w:val="0"/>
          <w:bCs w:val="0"/>
          <w:color w:val="auto"/>
          <w:sz w:val="22"/>
          <w:szCs w:val="24"/>
        </w:rPr>
        <w:t xml:space="preserve"> </w:t>
      </w:r>
      <w:r w:rsidR="003353FA" w:rsidRPr="005F44C1">
        <w:rPr>
          <w:b w:val="0"/>
          <w:bCs w:val="0"/>
          <w:color w:val="auto"/>
          <w:sz w:val="22"/>
          <w:szCs w:val="24"/>
        </w:rPr>
        <w:t xml:space="preserve">las intensidades de olor </w:t>
      </w:r>
      <w:r w:rsidR="00793A2F" w:rsidRPr="005F44C1">
        <w:rPr>
          <w:b w:val="0"/>
          <w:bCs w:val="0"/>
          <w:color w:val="auto"/>
          <w:sz w:val="22"/>
          <w:szCs w:val="24"/>
        </w:rPr>
        <w:t>registradas</w:t>
      </w:r>
      <w:r w:rsidR="003353FA" w:rsidRPr="005F44C1">
        <w:rPr>
          <w:b w:val="0"/>
          <w:bCs w:val="0"/>
          <w:color w:val="auto"/>
          <w:sz w:val="22"/>
          <w:szCs w:val="24"/>
        </w:rPr>
        <w:t xml:space="preserve">, las </w:t>
      </w:r>
      <w:r w:rsidR="002C1678" w:rsidRPr="005F44C1">
        <w:rPr>
          <w:b w:val="0"/>
          <w:bCs w:val="0"/>
          <w:color w:val="auto"/>
          <w:sz w:val="22"/>
          <w:szCs w:val="24"/>
        </w:rPr>
        <w:t xml:space="preserve">que corresponden a la fuerza con la que se </w:t>
      </w:r>
      <w:r w:rsidR="00D8745F" w:rsidRPr="005F44C1">
        <w:rPr>
          <w:b w:val="0"/>
          <w:bCs w:val="0"/>
          <w:color w:val="auto"/>
          <w:sz w:val="22"/>
          <w:szCs w:val="24"/>
        </w:rPr>
        <w:t>percibió</w:t>
      </w:r>
      <w:r w:rsidR="002C1678" w:rsidRPr="005F44C1">
        <w:rPr>
          <w:b w:val="0"/>
          <w:bCs w:val="0"/>
          <w:color w:val="auto"/>
          <w:sz w:val="22"/>
          <w:szCs w:val="24"/>
        </w:rPr>
        <w:t xml:space="preserve"> el olor</w:t>
      </w:r>
      <w:r w:rsidR="00237EE4" w:rsidRPr="005F44C1">
        <w:rPr>
          <w:b w:val="0"/>
          <w:bCs w:val="0"/>
          <w:color w:val="auto"/>
          <w:sz w:val="22"/>
          <w:szCs w:val="24"/>
        </w:rPr>
        <w:t>, en una escala de 1 a 5 (muy leve a muy fuerte)</w:t>
      </w:r>
      <w:r w:rsidR="002C1678" w:rsidRPr="005F44C1">
        <w:rPr>
          <w:b w:val="0"/>
          <w:bCs w:val="0"/>
          <w:color w:val="auto"/>
          <w:sz w:val="22"/>
          <w:szCs w:val="24"/>
        </w:rPr>
        <w:t>.</w:t>
      </w:r>
    </w:p>
    <w:p w14:paraId="7CDCAE76" w14:textId="77777777" w:rsidR="005F44C1" w:rsidRDefault="005F44C1" w:rsidP="005F44C1"/>
    <w:p w14:paraId="2482B9D7" w14:textId="5BF8D984" w:rsidR="00F82D34" w:rsidRPr="00DE64CD" w:rsidRDefault="00F82D34" w:rsidP="008E16C6">
      <w:pPr>
        <w:pStyle w:val="Descripcin"/>
        <w:spacing w:after="0"/>
        <w:rPr>
          <w:rFonts w:asciiTheme="majorHAnsi" w:hAnsiTheme="majorHAnsi"/>
          <w:color w:val="auto"/>
          <w:sz w:val="22"/>
        </w:rPr>
      </w:pPr>
      <w:bookmarkStart w:id="15" w:name="_Ref368647146"/>
      <w:bookmarkStart w:id="16" w:name="_Toc397069319"/>
      <w:r w:rsidRPr="00DE64CD">
        <w:rPr>
          <w:rFonts w:asciiTheme="majorHAnsi" w:hAnsiTheme="majorHAnsi"/>
          <w:color w:val="auto"/>
          <w:sz w:val="22"/>
        </w:rPr>
        <w:t xml:space="preserve">Tabla N° </w:t>
      </w:r>
      <w:r w:rsidRPr="00DE64CD">
        <w:rPr>
          <w:rFonts w:asciiTheme="majorHAnsi" w:hAnsiTheme="majorHAnsi"/>
          <w:color w:val="auto"/>
          <w:sz w:val="22"/>
        </w:rPr>
        <w:fldChar w:fldCharType="begin"/>
      </w:r>
      <w:r w:rsidRPr="00DE64CD">
        <w:rPr>
          <w:rFonts w:asciiTheme="majorHAnsi" w:hAnsiTheme="majorHAnsi"/>
          <w:color w:val="auto"/>
          <w:sz w:val="22"/>
        </w:rPr>
        <w:instrText xml:space="preserve"> SEQ Tabla_N° \* ARABIC </w:instrText>
      </w:r>
      <w:r w:rsidRPr="00DE64CD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2</w:t>
      </w:r>
      <w:r w:rsidRPr="00DE64CD">
        <w:rPr>
          <w:rFonts w:asciiTheme="majorHAnsi" w:hAnsiTheme="majorHAnsi"/>
          <w:color w:val="auto"/>
          <w:sz w:val="22"/>
        </w:rPr>
        <w:fldChar w:fldCharType="end"/>
      </w:r>
      <w:bookmarkEnd w:id="15"/>
      <w:r w:rsidRPr="00DE64CD">
        <w:rPr>
          <w:rFonts w:asciiTheme="majorHAnsi" w:hAnsiTheme="majorHAnsi"/>
          <w:color w:val="auto"/>
          <w:sz w:val="22"/>
        </w:rPr>
        <w:t xml:space="preserve"> – </w:t>
      </w:r>
      <w:r>
        <w:rPr>
          <w:rFonts w:asciiTheme="majorHAnsi" w:hAnsiTheme="majorHAnsi"/>
          <w:color w:val="auto"/>
          <w:sz w:val="22"/>
        </w:rPr>
        <w:t>Intensidades y notas de olor percibidas Día 1 (horario diurno</w:t>
      </w:r>
      <w:r w:rsidR="00B50915">
        <w:rPr>
          <w:rFonts w:asciiTheme="majorHAnsi" w:hAnsiTheme="majorHAnsi"/>
          <w:color w:val="auto"/>
          <w:sz w:val="22"/>
        </w:rPr>
        <w:t xml:space="preserve"> y nocturno</w:t>
      </w:r>
      <w:r>
        <w:rPr>
          <w:rFonts w:asciiTheme="majorHAnsi" w:hAnsiTheme="majorHAnsi"/>
          <w:color w:val="auto"/>
          <w:sz w:val="22"/>
        </w:rPr>
        <w:t>)</w:t>
      </w:r>
      <w:bookmarkEnd w:id="16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"/>
        <w:gridCol w:w="3899"/>
        <w:gridCol w:w="247"/>
        <w:gridCol w:w="247"/>
        <w:gridCol w:w="247"/>
        <w:gridCol w:w="247"/>
        <w:gridCol w:w="247"/>
        <w:gridCol w:w="2343"/>
        <w:gridCol w:w="1843"/>
        <w:gridCol w:w="1150"/>
        <w:gridCol w:w="1021"/>
      </w:tblGrid>
      <w:tr w:rsidR="00A33DE7" w:rsidRPr="008E1D8D" w14:paraId="7CDCAE7F" w14:textId="77777777" w:rsidTr="00D85756">
        <w:trPr>
          <w:trHeight w:val="300"/>
          <w:tblHeader/>
          <w:jc w:val="center"/>
        </w:trPr>
        <w:tc>
          <w:tcPr>
            <w:tcW w:w="4839" w:type="dxa"/>
            <w:gridSpan w:val="2"/>
            <w:vMerge w:val="restart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7A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Punto</w:t>
            </w:r>
          </w:p>
        </w:tc>
        <w:tc>
          <w:tcPr>
            <w:tcW w:w="1235" w:type="dxa"/>
            <w:gridSpan w:val="5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7B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Intensidad</w:t>
            </w:r>
          </w:p>
        </w:tc>
        <w:tc>
          <w:tcPr>
            <w:tcW w:w="4186" w:type="dxa"/>
            <w:gridSpan w:val="2"/>
            <w:shd w:val="clear" w:color="auto" w:fill="D9D9D9" w:themeFill="background1" w:themeFillShade="D9"/>
            <w:vAlign w:val="center"/>
          </w:tcPr>
          <w:p w14:paraId="7CDCAE7C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Notas de olor</w:t>
            </w:r>
          </w:p>
        </w:tc>
        <w:tc>
          <w:tcPr>
            <w:tcW w:w="2171" w:type="dxa"/>
            <w:gridSpan w:val="2"/>
            <w:shd w:val="clear" w:color="auto" w:fill="D9D9D9" w:themeFill="background1" w:themeFillShade="D9"/>
            <w:vAlign w:val="center"/>
          </w:tcPr>
          <w:p w14:paraId="7CDCAE7D" w14:textId="77777777" w:rsidR="00A33DE7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31502F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Coordenadas</w:t>
            </w: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 xml:space="preserve"> (m) </w:t>
            </w:r>
          </w:p>
          <w:p w14:paraId="7CDCAE7E" w14:textId="77777777" w:rsidR="00A33DE7" w:rsidRPr="0031502F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WGS84 H18S</w:t>
            </w:r>
          </w:p>
        </w:tc>
      </w:tr>
      <w:tr w:rsidR="00A33DE7" w:rsidRPr="008E1D8D" w14:paraId="7CDCAE8A" w14:textId="77777777" w:rsidTr="00D85756">
        <w:trPr>
          <w:trHeight w:val="273"/>
          <w:tblHeader/>
          <w:jc w:val="center"/>
        </w:trPr>
        <w:tc>
          <w:tcPr>
            <w:tcW w:w="4839" w:type="dxa"/>
            <w:gridSpan w:val="2"/>
            <w:vMerge/>
            <w:vAlign w:val="center"/>
            <w:hideMark/>
          </w:tcPr>
          <w:p w14:paraId="7CDCAE80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81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1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82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2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83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3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84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4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85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5</w:t>
            </w:r>
          </w:p>
        </w:tc>
        <w:tc>
          <w:tcPr>
            <w:tcW w:w="2343" w:type="dxa"/>
            <w:shd w:val="clear" w:color="auto" w:fill="D9D9D9" w:themeFill="background1" w:themeFillShade="D9"/>
            <w:vAlign w:val="center"/>
          </w:tcPr>
          <w:p w14:paraId="7CDCAE86" w14:textId="77777777" w:rsidR="00A33DE7" w:rsidRPr="008E1D8D" w:rsidRDefault="00AC1F68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Atribuibles a l</w:t>
            </w:r>
            <w:r w:rsidR="00A33DE7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a Fuente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7CDCAE87" w14:textId="77777777" w:rsidR="00A33DE7" w:rsidRPr="008E1D8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Otras Fuentes</w:t>
            </w:r>
          </w:p>
        </w:tc>
        <w:tc>
          <w:tcPr>
            <w:tcW w:w="1150" w:type="dxa"/>
            <w:shd w:val="clear" w:color="auto" w:fill="D9D9D9" w:themeFill="background1" w:themeFillShade="D9"/>
            <w:vAlign w:val="center"/>
          </w:tcPr>
          <w:p w14:paraId="7CDCAE88" w14:textId="77777777" w:rsidR="00A33DE7" w:rsidRPr="0031502F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6D59ED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Este</w:t>
            </w:r>
          </w:p>
        </w:tc>
        <w:tc>
          <w:tcPr>
            <w:tcW w:w="1021" w:type="dxa"/>
            <w:shd w:val="clear" w:color="auto" w:fill="D9D9D9" w:themeFill="background1" w:themeFillShade="D9"/>
            <w:vAlign w:val="center"/>
          </w:tcPr>
          <w:p w14:paraId="7CDCAE89" w14:textId="77777777" w:rsidR="00A33DE7" w:rsidRPr="006D59ED" w:rsidRDefault="00A33DE7" w:rsidP="00AE6B10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6D59ED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Norte</w:t>
            </w:r>
          </w:p>
        </w:tc>
      </w:tr>
      <w:tr w:rsidR="009720BB" w:rsidRPr="008E1D8D" w14:paraId="7CDCAE96" w14:textId="77777777" w:rsidTr="00D85756">
        <w:trPr>
          <w:trHeight w:val="300"/>
          <w:jc w:val="center"/>
        </w:trPr>
        <w:tc>
          <w:tcPr>
            <w:tcW w:w="940" w:type="dxa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  <w:textDirection w:val="btLr"/>
            <w:vAlign w:val="center"/>
            <w:hideMark/>
          </w:tcPr>
          <w:p w14:paraId="4D1BB5FD" w14:textId="77777777" w:rsidR="009720BB" w:rsidRDefault="009720BB" w:rsidP="00463741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 xml:space="preserve">Dentro de la </w:t>
            </w:r>
          </w:p>
          <w:p w14:paraId="7CDCAE8B" w14:textId="3B217970" w:rsidR="009720BB" w:rsidRPr="008E1D8D" w:rsidRDefault="009720BB" w:rsidP="00463741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>instalación</w:t>
            </w: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8C" w14:textId="21813309" w:rsidR="009720BB" w:rsidRPr="00890C9F" w:rsidRDefault="009720BB" w:rsidP="005254A8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890C9F">
              <w:rPr>
                <w:rFonts w:asciiTheme="majorHAnsi" w:hAnsiTheme="majorHAnsi"/>
                <w:sz w:val="18"/>
              </w:rPr>
              <w:t xml:space="preserve">Punto 1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890C9F">
              <w:rPr>
                <w:rFonts w:asciiTheme="majorHAnsi" w:hAnsiTheme="majorHAnsi"/>
                <w:sz w:val="18"/>
              </w:rPr>
              <w:t xml:space="preserve"> </w:t>
            </w:r>
            <w:r w:rsidRPr="00D57CD6">
              <w:rPr>
                <w:rFonts w:asciiTheme="majorHAnsi" w:hAnsiTheme="majorHAnsi"/>
                <w:sz w:val="18"/>
              </w:rPr>
              <w:t>Pozo Decantación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8D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8E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8F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90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205433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91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7CDCAE92" w14:textId="43F5E97A" w:rsidR="009720BB" w:rsidRPr="008E1D8D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Rancio, podrido</w:t>
            </w:r>
          </w:p>
        </w:tc>
        <w:tc>
          <w:tcPr>
            <w:tcW w:w="1843" w:type="dxa"/>
            <w:vAlign w:val="center"/>
          </w:tcPr>
          <w:p w14:paraId="7CDCAE93" w14:textId="77777777" w:rsidR="009720BB" w:rsidRPr="008E1D8D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DCAE94" w14:textId="6A069941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349.335</w:t>
            </w:r>
          </w:p>
        </w:tc>
        <w:tc>
          <w:tcPr>
            <w:tcW w:w="1021" w:type="dxa"/>
          </w:tcPr>
          <w:p w14:paraId="7CDCAE95" w14:textId="1497D085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717</w:t>
            </w:r>
          </w:p>
        </w:tc>
      </w:tr>
      <w:tr w:rsidR="009720BB" w:rsidRPr="008E1D8D" w14:paraId="7CDCAEA2" w14:textId="77777777" w:rsidTr="00D85756">
        <w:trPr>
          <w:trHeight w:val="288"/>
          <w:jc w:val="center"/>
        </w:trPr>
        <w:tc>
          <w:tcPr>
            <w:tcW w:w="940" w:type="dxa"/>
            <w:vMerge/>
            <w:vAlign w:val="center"/>
            <w:hideMark/>
          </w:tcPr>
          <w:p w14:paraId="7CDCAE97" w14:textId="5B646A82" w:rsidR="009720BB" w:rsidRPr="008E1D8D" w:rsidRDefault="009720BB" w:rsidP="00AE6B10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98" w14:textId="481ACA76" w:rsidR="009720BB" w:rsidRPr="00890C9F" w:rsidRDefault="009720BB" w:rsidP="005254A8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890C9F">
              <w:rPr>
                <w:rFonts w:asciiTheme="majorHAnsi" w:hAnsiTheme="majorHAnsi"/>
                <w:sz w:val="18"/>
              </w:rPr>
              <w:t xml:space="preserve">Punto 2 - </w:t>
            </w:r>
            <w:r w:rsidRPr="00D57CD6">
              <w:rPr>
                <w:rFonts w:asciiTheme="majorHAnsi" w:hAnsiTheme="majorHAnsi"/>
                <w:sz w:val="18"/>
              </w:rPr>
              <w:t>Oxidación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99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9A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9B" w14:textId="272BDA30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9C" w14:textId="01DA1A33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9D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7CDCAE9E" w14:textId="12336169" w:rsidR="009720BB" w:rsidRPr="008E1D8D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Grasa, detergente</w:t>
            </w:r>
          </w:p>
        </w:tc>
        <w:tc>
          <w:tcPr>
            <w:tcW w:w="1843" w:type="dxa"/>
          </w:tcPr>
          <w:p w14:paraId="7CDCAE9F" w14:textId="3576C48F" w:rsidR="009720BB" w:rsidRPr="00205433" w:rsidRDefault="009720BB" w:rsidP="00AE6B10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DCAEA0" w14:textId="3DA28AF0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387</w:t>
            </w:r>
          </w:p>
        </w:tc>
        <w:tc>
          <w:tcPr>
            <w:tcW w:w="1021" w:type="dxa"/>
          </w:tcPr>
          <w:p w14:paraId="7CDCAEA1" w14:textId="11F78BC2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696</w:t>
            </w:r>
          </w:p>
        </w:tc>
      </w:tr>
      <w:tr w:rsidR="009720BB" w:rsidRPr="00707E8F" w14:paraId="7CDCAEF6" w14:textId="77777777" w:rsidTr="00D85756">
        <w:trPr>
          <w:trHeight w:val="300"/>
          <w:jc w:val="center"/>
        </w:trPr>
        <w:tc>
          <w:tcPr>
            <w:tcW w:w="940" w:type="dxa"/>
            <w:vMerge/>
            <w:textDirection w:val="btLr"/>
            <w:vAlign w:val="center"/>
          </w:tcPr>
          <w:p w14:paraId="7CDCAEEB" w14:textId="28530283" w:rsidR="009720BB" w:rsidRPr="00707E8F" w:rsidRDefault="009720BB" w:rsidP="00AE6B10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EC" w14:textId="383D13FE" w:rsidR="009720BB" w:rsidRPr="005254A8" w:rsidRDefault="009720BB" w:rsidP="00707E8F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3 - </w:t>
            </w:r>
            <w:r w:rsidRPr="00463741">
              <w:rPr>
                <w:rFonts w:asciiTheme="majorHAnsi" w:hAnsiTheme="majorHAnsi"/>
                <w:sz w:val="18"/>
              </w:rPr>
              <w:t>Homogenizador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ED" w14:textId="3281540C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EE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EF" w14:textId="585E3E1A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F0" w14:textId="5F6444BE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F1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7CDCAEF2" w14:textId="6208A98F" w:rsidR="009720BB" w:rsidRPr="003B0C51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Fecas, grasa, huevo podrido</w:t>
            </w:r>
          </w:p>
        </w:tc>
        <w:tc>
          <w:tcPr>
            <w:tcW w:w="1843" w:type="dxa"/>
          </w:tcPr>
          <w:p w14:paraId="7CDCAEF3" w14:textId="6F7384B4" w:rsidR="009720BB" w:rsidRPr="003B0C51" w:rsidRDefault="009720BB" w:rsidP="00AE6B10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DCAEF4" w14:textId="3E971650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380</w:t>
            </w:r>
          </w:p>
        </w:tc>
        <w:tc>
          <w:tcPr>
            <w:tcW w:w="1021" w:type="dxa"/>
          </w:tcPr>
          <w:p w14:paraId="7CDCAEF5" w14:textId="3CC6345E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676</w:t>
            </w:r>
          </w:p>
        </w:tc>
      </w:tr>
      <w:tr w:rsidR="009720BB" w:rsidRPr="00707E8F" w14:paraId="7CDCAF02" w14:textId="77777777" w:rsidTr="00D85756">
        <w:trPr>
          <w:trHeight w:val="398"/>
          <w:jc w:val="center"/>
        </w:trPr>
        <w:tc>
          <w:tcPr>
            <w:tcW w:w="940" w:type="dxa"/>
            <w:vMerge/>
            <w:vAlign w:val="center"/>
          </w:tcPr>
          <w:p w14:paraId="7CDCAEF7" w14:textId="77777777" w:rsidR="009720BB" w:rsidRPr="00707E8F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EF8" w14:textId="49210963" w:rsidR="009720BB" w:rsidRPr="005254A8" w:rsidRDefault="009720BB" w:rsidP="00707E8F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4 - </w:t>
            </w:r>
            <w:r w:rsidRPr="00463741">
              <w:rPr>
                <w:rFonts w:asciiTheme="majorHAnsi" w:hAnsiTheme="majorHAnsi"/>
                <w:sz w:val="18"/>
              </w:rPr>
              <w:t>Pelambre/Curtido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F9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FA" w14:textId="268219B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FB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FC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EFD" w14:textId="682154A6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343" w:type="dxa"/>
            <w:vAlign w:val="center"/>
          </w:tcPr>
          <w:p w14:paraId="7CDCAEFE" w14:textId="0F5789CB" w:rsidR="009720BB" w:rsidRPr="00205433" w:rsidRDefault="009720BB" w:rsidP="00CF2A15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Fecas, rancio, podrido, grasa</w:t>
            </w:r>
          </w:p>
        </w:tc>
        <w:tc>
          <w:tcPr>
            <w:tcW w:w="1843" w:type="dxa"/>
          </w:tcPr>
          <w:p w14:paraId="7CDCAEFF" w14:textId="2A98367E" w:rsidR="009720BB" w:rsidRPr="00205433" w:rsidRDefault="009720BB" w:rsidP="00AE6B10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DCAF00" w14:textId="495BFAE5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313</w:t>
            </w:r>
          </w:p>
        </w:tc>
        <w:tc>
          <w:tcPr>
            <w:tcW w:w="1021" w:type="dxa"/>
          </w:tcPr>
          <w:p w14:paraId="7CDCAF01" w14:textId="036A216D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652</w:t>
            </w:r>
          </w:p>
        </w:tc>
      </w:tr>
      <w:tr w:rsidR="009720BB" w:rsidRPr="00707E8F" w14:paraId="7CDCAF0E" w14:textId="77777777" w:rsidTr="00D85756">
        <w:trPr>
          <w:trHeight w:val="300"/>
          <w:jc w:val="center"/>
        </w:trPr>
        <w:tc>
          <w:tcPr>
            <w:tcW w:w="940" w:type="dxa"/>
            <w:vMerge w:val="restart"/>
            <w:textDirection w:val="btLr"/>
            <w:vAlign w:val="center"/>
          </w:tcPr>
          <w:p w14:paraId="7CDCAF03" w14:textId="1409608F" w:rsidR="009720BB" w:rsidRPr="00707E8F" w:rsidRDefault="009720BB" w:rsidP="00463741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  <w:r w:rsidRPr="00707E8F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>Fuera de la Instalación</w:t>
            </w: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F04" w14:textId="42F60B2A" w:rsidR="009720BB" w:rsidRPr="005254A8" w:rsidRDefault="009720BB" w:rsidP="00463741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5 - </w:t>
            </w:r>
            <w:r w:rsidRPr="00463741">
              <w:rPr>
                <w:rFonts w:asciiTheme="majorHAnsi" w:hAnsiTheme="majorHAnsi"/>
                <w:sz w:val="18"/>
              </w:rPr>
              <w:t>Isabel Riquelme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05" w14:textId="1E23F9FD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06" w14:textId="33FE308F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07" w14:textId="61B955F8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08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09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7CDCAF0A" w14:textId="6178B000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Grasa</w:t>
            </w:r>
          </w:p>
        </w:tc>
        <w:tc>
          <w:tcPr>
            <w:tcW w:w="1843" w:type="dxa"/>
          </w:tcPr>
          <w:p w14:paraId="7CDCAF0B" w14:textId="4349F630" w:rsidR="009720BB" w:rsidRPr="00205433" w:rsidRDefault="009720BB" w:rsidP="00AE6B10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DCAF0C" w14:textId="6B01DFD0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361</w:t>
            </w:r>
          </w:p>
        </w:tc>
        <w:tc>
          <w:tcPr>
            <w:tcW w:w="1021" w:type="dxa"/>
          </w:tcPr>
          <w:p w14:paraId="7CDCAF0D" w14:textId="4FB8A6B1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731</w:t>
            </w:r>
          </w:p>
        </w:tc>
      </w:tr>
      <w:tr w:rsidR="009720BB" w:rsidRPr="00707E8F" w14:paraId="7CDCAF1A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7CDCAF0F" w14:textId="77777777" w:rsidR="009720BB" w:rsidRPr="00707E8F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F10" w14:textId="43B97A35" w:rsidR="009720BB" w:rsidRPr="005254A8" w:rsidRDefault="009720BB" w:rsidP="00463741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6 - </w:t>
            </w:r>
            <w:r w:rsidRPr="00463741">
              <w:rPr>
                <w:rFonts w:asciiTheme="majorHAnsi" w:hAnsiTheme="majorHAnsi"/>
                <w:sz w:val="18"/>
              </w:rPr>
              <w:t>Carlos Valdovinos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11" w14:textId="653A322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12" w14:textId="04A2FACE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13" w14:textId="3999AFFF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14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15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7CDCAF16" w14:textId="7B7F2E94" w:rsidR="009720BB" w:rsidRPr="00205433" w:rsidRDefault="009720BB" w:rsidP="00205433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Amoniaco</w:t>
            </w:r>
          </w:p>
        </w:tc>
        <w:tc>
          <w:tcPr>
            <w:tcW w:w="1843" w:type="dxa"/>
          </w:tcPr>
          <w:p w14:paraId="7CDCAF17" w14:textId="62759433" w:rsidR="009720BB" w:rsidRPr="00205433" w:rsidRDefault="009720BB" w:rsidP="00205433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DCAF18" w14:textId="14E64FBA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315</w:t>
            </w:r>
          </w:p>
        </w:tc>
        <w:tc>
          <w:tcPr>
            <w:tcW w:w="1021" w:type="dxa"/>
          </w:tcPr>
          <w:p w14:paraId="7CDCAF19" w14:textId="636B6D82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578</w:t>
            </w:r>
          </w:p>
        </w:tc>
      </w:tr>
      <w:tr w:rsidR="009720BB" w:rsidRPr="00707E8F" w14:paraId="7CDCAF26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7CDCAF1B" w14:textId="77777777" w:rsidR="009720BB" w:rsidRPr="00707E8F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F1C" w14:textId="31BB9096" w:rsidR="009720BB" w:rsidRPr="005254A8" w:rsidRDefault="009720BB" w:rsidP="00463741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7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5254A8">
              <w:rPr>
                <w:rFonts w:asciiTheme="majorHAnsi" w:hAnsiTheme="majorHAnsi"/>
                <w:sz w:val="18"/>
              </w:rPr>
              <w:t xml:space="preserve"> </w:t>
            </w:r>
            <w:r>
              <w:rPr>
                <w:rFonts w:asciiTheme="majorHAnsi" w:hAnsiTheme="majorHAnsi"/>
                <w:sz w:val="18"/>
              </w:rPr>
              <w:t>Edificio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1D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1E" w14:textId="7B7C753E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1F" w14:textId="58019F81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20" w14:textId="70AAC581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21" w14:textId="77777777" w:rsidR="009720BB" w:rsidRPr="00205433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7CDCAF22" w14:textId="5A6A9604" w:rsidR="009720BB" w:rsidRPr="00205433" w:rsidRDefault="009720BB" w:rsidP="00205433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Amoniaco, cuero</w:t>
            </w:r>
          </w:p>
        </w:tc>
        <w:tc>
          <w:tcPr>
            <w:tcW w:w="1843" w:type="dxa"/>
          </w:tcPr>
          <w:p w14:paraId="7CDCAF23" w14:textId="06EF69A4" w:rsidR="009720BB" w:rsidRPr="00205433" w:rsidRDefault="009720BB" w:rsidP="00205433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DCAF24" w14:textId="77E6E9AF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486</w:t>
            </w:r>
          </w:p>
        </w:tc>
        <w:tc>
          <w:tcPr>
            <w:tcW w:w="1021" w:type="dxa"/>
          </w:tcPr>
          <w:p w14:paraId="7CDCAF25" w14:textId="40044C1C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536</w:t>
            </w:r>
          </w:p>
        </w:tc>
      </w:tr>
      <w:tr w:rsidR="009720BB" w:rsidRPr="00707E8F" w14:paraId="7CDCAF32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7CDCAF27" w14:textId="77777777" w:rsidR="009720BB" w:rsidRPr="00707E8F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CDCAF28" w14:textId="4A7B7529" w:rsidR="009720BB" w:rsidRPr="005254A8" w:rsidRDefault="009720BB" w:rsidP="00463741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8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5254A8">
              <w:rPr>
                <w:rFonts w:asciiTheme="majorHAnsi" w:hAnsiTheme="majorHAnsi"/>
                <w:sz w:val="18"/>
              </w:rPr>
              <w:t xml:space="preserve"> </w:t>
            </w:r>
            <w:r>
              <w:rPr>
                <w:rFonts w:asciiTheme="majorHAnsi" w:hAnsiTheme="majorHAnsi"/>
                <w:sz w:val="18"/>
              </w:rPr>
              <w:t>Terminal Buses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29" w14:textId="77777777" w:rsidR="009720BB" w:rsidRPr="00707E8F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2A" w14:textId="77777777" w:rsidR="009720BB" w:rsidRPr="00707E8F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2B" w14:textId="5150F7D8" w:rsidR="009720BB" w:rsidRPr="00707E8F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2C" w14:textId="6267DAF9" w:rsidR="009720BB" w:rsidRPr="00CF2A15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CF2A15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CAF2D" w14:textId="77777777" w:rsidR="009720BB" w:rsidRPr="00B033CD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7CDCAF2E" w14:textId="36A9DD5A" w:rsidR="009720BB" w:rsidRPr="00B033CD" w:rsidRDefault="009720BB" w:rsidP="00AE6B10">
            <w:pPr>
              <w:spacing w:line="100" w:lineRule="atLeas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Grasa, huevo podrido</w:t>
            </w:r>
          </w:p>
        </w:tc>
        <w:tc>
          <w:tcPr>
            <w:tcW w:w="1843" w:type="dxa"/>
          </w:tcPr>
          <w:p w14:paraId="7CDCAF2F" w14:textId="090F8D5B" w:rsidR="009720BB" w:rsidRPr="00707E8F" w:rsidRDefault="009720BB" w:rsidP="00AE6B10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DCAF30" w14:textId="1AE15402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397</w:t>
            </w:r>
          </w:p>
        </w:tc>
        <w:tc>
          <w:tcPr>
            <w:tcW w:w="1021" w:type="dxa"/>
          </w:tcPr>
          <w:p w14:paraId="7CDCAF31" w14:textId="7EC2504D" w:rsidR="009720BB" w:rsidRPr="009720BB" w:rsidRDefault="009720BB" w:rsidP="00AE6B10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681</w:t>
            </w:r>
          </w:p>
        </w:tc>
      </w:tr>
    </w:tbl>
    <w:p w14:paraId="7CDCAF9F" w14:textId="77777777" w:rsidR="005F44C1" w:rsidRDefault="005F44C1" w:rsidP="005A53A7">
      <w:pPr>
        <w:rPr>
          <w:u w:val="single"/>
        </w:rPr>
      </w:pPr>
    </w:p>
    <w:p w14:paraId="13736A6F" w14:textId="77777777" w:rsidR="00CF2A15" w:rsidRDefault="00CF2A15" w:rsidP="005A53A7">
      <w:pPr>
        <w:rPr>
          <w:u w:val="single"/>
        </w:rPr>
      </w:pPr>
    </w:p>
    <w:p w14:paraId="60CF8A39" w14:textId="77777777" w:rsidR="00703A82" w:rsidRDefault="00703A82" w:rsidP="005A53A7">
      <w:pPr>
        <w:rPr>
          <w:u w:val="single"/>
        </w:rPr>
      </w:pPr>
    </w:p>
    <w:p w14:paraId="14F69AEE" w14:textId="77777777" w:rsidR="00703A82" w:rsidRDefault="00703A82" w:rsidP="005A53A7">
      <w:pPr>
        <w:rPr>
          <w:u w:val="single"/>
        </w:rPr>
      </w:pPr>
    </w:p>
    <w:p w14:paraId="2DCA655C" w14:textId="1354C9E5" w:rsidR="00F82D34" w:rsidRDefault="00F82D34" w:rsidP="00F82D34">
      <w:pPr>
        <w:pStyle w:val="Descripcin"/>
        <w:rPr>
          <w:rFonts w:asciiTheme="majorHAnsi" w:hAnsiTheme="majorHAnsi"/>
          <w:color w:val="auto"/>
          <w:sz w:val="22"/>
        </w:rPr>
      </w:pPr>
      <w:bookmarkStart w:id="17" w:name="_Toc397069320"/>
      <w:r w:rsidRPr="00DE64CD">
        <w:rPr>
          <w:rFonts w:asciiTheme="majorHAnsi" w:hAnsiTheme="majorHAnsi"/>
          <w:color w:val="auto"/>
          <w:sz w:val="22"/>
        </w:rPr>
        <w:t xml:space="preserve">Tabla N° </w:t>
      </w:r>
      <w:r w:rsidRPr="00DE64CD">
        <w:rPr>
          <w:rFonts w:asciiTheme="majorHAnsi" w:hAnsiTheme="majorHAnsi"/>
          <w:color w:val="auto"/>
          <w:sz w:val="22"/>
        </w:rPr>
        <w:fldChar w:fldCharType="begin"/>
      </w:r>
      <w:r w:rsidRPr="00DE64CD">
        <w:rPr>
          <w:rFonts w:asciiTheme="majorHAnsi" w:hAnsiTheme="majorHAnsi"/>
          <w:color w:val="auto"/>
          <w:sz w:val="22"/>
        </w:rPr>
        <w:instrText xml:space="preserve"> SEQ Tabla_N° \* ARABIC </w:instrText>
      </w:r>
      <w:r w:rsidRPr="00DE64CD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3</w:t>
      </w:r>
      <w:r w:rsidRPr="00DE64CD">
        <w:rPr>
          <w:rFonts w:asciiTheme="majorHAnsi" w:hAnsiTheme="majorHAnsi"/>
          <w:color w:val="auto"/>
          <w:sz w:val="22"/>
        </w:rPr>
        <w:fldChar w:fldCharType="end"/>
      </w:r>
      <w:r w:rsidRPr="00DE64CD">
        <w:rPr>
          <w:rFonts w:asciiTheme="majorHAnsi" w:hAnsiTheme="majorHAnsi"/>
          <w:color w:val="auto"/>
          <w:sz w:val="22"/>
        </w:rPr>
        <w:t xml:space="preserve"> – </w:t>
      </w:r>
      <w:r>
        <w:rPr>
          <w:rFonts w:asciiTheme="majorHAnsi" w:hAnsiTheme="majorHAnsi"/>
          <w:color w:val="auto"/>
          <w:sz w:val="22"/>
        </w:rPr>
        <w:t xml:space="preserve">Intensidades y notas de olor percibidas Día 2 (horario </w:t>
      </w:r>
      <w:r w:rsidR="006F08CE">
        <w:rPr>
          <w:rFonts w:asciiTheme="majorHAnsi" w:hAnsiTheme="majorHAnsi"/>
          <w:color w:val="auto"/>
          <w:sz w:val="22"/>
        </w:rPr>
        <w:t>AM</w:t>
      </w:r>
      <w:r>
        <w:rPr>
          <w:rFonts w:asciiTheme="majorHAnsi" w:hAnsiTheme="majorHAnsi"/>
          <w:color w:val="auto"/>
          <w:sz w:val="22"/>
        </w:rPr>
        <w:t>)</w:t>
      </w:r>
      <w:bookmarkEnd w:id="17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"/>
        <w:gridCol w:w="3899"/>
        <w:gridCol w:w="247"/>
        <w:gridCol w:w="247"/>
        <w:gridCol w:w="247"/>
        <w:gridCol w:w="247"/>
        <w:gridCol w:w="247"/>
        <w:gridCol w:w="2343"/>
        <w:gridCol w:w="1843"/>
        <w:gridCol w:w="1150"/>
        <w:gridCol w:w="1021"/>
      </w:tblGrid>
      <w:tr w:rsidR="00703A82" w:rsidRPr="008E1D8D" w14:paraId="0C037E7E" w14:textId="77777777" w:rsidTr="00D85756">
        <w:trPr>
          <w:trHeight w:val="300"/>
          <w:tblHeader/>
          <w:jc w:val="center"/>
        </w:trPr>
        <w:tc>
          <w:tcPr>
            <w:tcW w:w="4839" w:type="dxa"/>
            <w:gridSpan w:val="2"/>
            <w:vMerge w:val="restart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D9BB97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Punto</w:t>
            </w:r>
          </w:p>
        </w:tc>
        <w:tc>
          <w:tcPr>
            <w:tcW w:w="1235" w:type="dxa"/>
            <w:gridSpan w:val="5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FE92D4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Intensidad</w:t>
            </w:r>
          </w:p>
        </w:tc>
        <w:tc>
          <w:tcPr>
            <w:tcW w:w="4186" w:type="dxa"/>
            <w:gridSpan w:val="2"/>
            <w:shd w:val="clear" w:color="auto" w:fill="D9D9D9" w:themeFill="background1" w:themeFillShade="D9"/>
            <w:vAlign w:val="center"/>
          </w:tcPr>
          <w:p w14:paraId="2053BC57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Notas de olor</w:t>
            </w:r>
          </w:p>
        </w:tc>
        <w:tc>
          <w:tcPr>
            <w:tcW w:w="2171" w:type="dxa"/>
            <w:gridSpan w:val="2"/>
            <w:shd w:val="clear" w:color="auto" w:fill="D9D9D9" w:themeFill="background1" w:themeFillShade="D9"/>
            <w:vAlign w:val="center"/>
          </w:tcPr>
          <w:p w14:paraId="476D09AE" w14:textId="77777777" w:rsidR="00703A82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31502F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Coordenadas</w:t>
            </w: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 xml:space="preserve"> (m) </w:t>
            </w:r>
          </w:p>
          <w:p w14:paraId="3D193B44" w14:textId="77777777" w:rsidR="00703A82" w:rsidRPr="0031502F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WGS84 H18S</w:t>
            </w:r>
          </w:p>
        </w:tc>
      </w:tr>
      <w:tr w:rsidR="00703A82" w:rsidRPr="008E1D8D" w14:paraId="348A622E" w14:textId="77777777" w:rsidTr="00D85756">
        <w:trPr>
          <w:trHeight w:val="273"/>
          <w:tblHeader/>
          <w:jc w:val="center"/>
        </w:trPr>
        <w:tc>
          <w:tcPr>
            <w:tcW w:w="4839" w:type="dxa"/>
            <w:gridSpan w:val="2"/>
            <w:vMerge/>
            <w:vAlign w:val="center"/>
            <w:hideMark/>
          </w:tcPr>
          <w:p w14:paraId="7D1852A1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26E6CC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1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470E0C6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2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6BDC68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3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F33868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4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2C7B137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5</w:t>
            </w:r>
          </w:p>
        </w:tc>
        <w:tc>
          <w:tcPr>
            <w:tcW w:w="2343" w:type="dxa"/>
            <w:shd w:val="clear" w:color="auto" w:fill="D9D9D9" w:themeFill="background1" w:themeFillShade="D9"/>
            <w:vAlign w:val="center"/>
          </w:tcPr>
          <w:p w14:paraId="51E6771A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Atribuibles a la Fuente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1173FE69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Otras Fuentes</w:t>
            </w:r>
          </w:p>
        </w:tc>
        <w:tc>
          <w:tcPr>
            <w:tcW w:w="1150" w:type="dxa"/>
            <w:shd w:val="clear" w:color="auto" w:fill="D9D9D9" w:themeFill="background1" w:themeFillShade="D9"/>
            <w:vAlign w:val="center"/>
          </w:tcPr>
          <w:p w14:paraId="29F3AD15" w14:textId="77777777" w:rsidR="00703A82" w:rsidRPr="0031502F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6D59ED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Este</w:t>
            </w:r>
          </w:p>
        </w:tc>
        <w:tc>
          <w:tcPr>
            <w:tcW w:w="1021" w:type="dxa"/>
            <w:shd w:val="clear" w:color="auto" w:fill="D9D9D9" w:themeFill="background1" w:themeFillShade="D9"/>
            <w:vAlign w:val="center"/>
          </w:tcPr>
          <w:p w14:paraId="0443B52E" w14:textId="77777777" w:rsidR="00703A82" w:rsidRPr="006D59E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6D59ED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Norte</w:t>
            </w:r>
          </w:p>
        </w:tc>
      </w:tr>
      <w:tr w:rsidR="009720BB" w:rsidRPr="008E1D8D" w14:paraId="4CDACEF1" w14:textId="77777777" w:rsidTr="00D85756">
        <w:trPr>
          <w:trHeight w:val="300"/>
          <w:jc w:val="center"/>
        </w:trPr>
        <w:tc>
          <w:tcPr>
            <w:tcW w:w="940" w:type="dxa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  <w:textDirection w:val="btLr"/>
            <w:vAlign w:val="center"/>
            <w:hideMark/>
          </w:tcPr>
          <w:p w14:paraId="3BE54897" w14:textId="77777777" w:rsidR="009720BB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 xml:space="preserve">Dentro de la </w:t>
            </w:r>
          </w:p>
          <w:p w14:paraId="661EA670" w14:textId="77777777" w:rsidR="009720BB" w:rsidRPr="008E1D8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>instalación</w:t>
            </w: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E411DF" w14:textId="77777777" w:rsidR="009720BB" w:rsidRPr="00890C9F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890C9F">
              <w:rPr>
                <w:rFonts w:asciiTheme="majorHAnsi" w:hAnsiTheme="majorHAnsi"/>
                <w:sz w:val="18"/>
              </w:rPr>
              <w:t xml:space="preserve">Punto 1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890C9F">
              <w:rPr>
                <w:rFonts w:asciiTheme="majorHAnsi" w:hAnsiTheme="majorHAnsi"/>
                <w:sz w:val="18"/>
              </w:rPr>
              <w:t xml:space="preserve"> </w:t>
            </w:r>
            <w:r w:rsidRPr="00D57CD6">
              <w:rPr>
                <w:rFonts w:asciiTheme="majorHAnsi" w:hAnsiTheme="majorHAnsi"/>
                <w:sz w:val="18"/>
              </w:rPr>
              <w:t>Pozo Decantación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8E632B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7F2337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76D077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285D1D" w14:textId="4222350A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891359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32B83A2A" w14:textId="1BDE8750" w:rsidR="009720BB" w:rsidRPr="008E1D8D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  <w:vAlign w:val="center"/>
          </w:tcPr>
          <w:p w14:paraId="609C2842" w14:textId="77777777" w:rsidR="009720BB" w:rsidRPr="008E1D8D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61C1655C" w14:textId="721A23AC" w:rsidR="009720BB" w:rsidRPr="006D59E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349.335</w:t>
            </w:r>
          </w:p>
        </w:tc>
        <w:tc>
          <w:tcPr>
            <w:tcW w:w="1021" w:type="dxa"/>
          </w:tcPr>
          <w:p w14:paraId="535A5E27" w14:textId="4B71E501" w:rsidR="009720BB" w:rsidRPr="006D59ED" w:rsidRDefault="009720BB" w:rsidP="009720BB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717</w:t>
            </w:r>
          </w:p>
        </w:tc>
      </w:tr>
      <w:tr w:rsidR="009720BB" w:rsidRPr="008E1D8D" w14:paraId="5C126136" w14:textId="77777777" w:rsidTr="00D85756">
        <w:trPr>
          <w:trHeight w:val="288"/>
          <w:jc w:val="center"/>
        </w:trPr>
        <w:tc>
          <w:tcPr>
            <w:tcW w:w="940" w:type="dxa"/>
            <w:vMerge/>
            <w:vAlign w:val="center"/>
            <w:hideMark/>
          </w:tcPr>
          <w:p w14:paraId="0141C60D" w14:textId="77777777" w:rsidR="009720BB" w:rsidRPr="008E1D8D" w:rsidRDefault="009720BB" w:rsidP="002D15DA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5793AC" w14:textId="77777777" w:rsidR="009720BB" w:rsidRPr="00890C9F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890C9F">
              <w:rPr>
                <w:rFonts w:asciiTheme="majorHAnsi" w:hAnsiTheme="majorHAnsi"/>
                <w:sz w:val="18"/>
              </w:rPr>
              <w:t xml:space="preserve">Punto 2 - </w:t>
            </w:r>
            <w:r w:rsidRPr="00D57CD6">
              <w:rPr>
                <w:rFonts w:asciiTheme="majorHAnsi" w:hAnsiTheme="majorHAnsi"/>
                <w:sz w:val="18"/>
              </w:rPr>
              <w:t>Oxidación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91B1B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21B625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559364" w14:textId="3559A231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043707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BFB6E7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32D8679A" w14:textId="0387FDA5" w:rsidR="009720BB" w:rsidRPr="008E1D8D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F63F08"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</w:tcPr>
          <w:p w14:paraId="330B54D1" w14:textId="77777777" w:rsidR="009720BB" w:rsidRPr="00205433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54C1A68C" w14:textId="438C9D24" w:rsidR="009720BB" w:rsidRPr="008E1D8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387</w:t>
            </w:r>
          </w:p>
        </w:tc>
        <w:tc>
          <w:tcPr>
            <w:tcW w:w="1021" w:type="dxa"/>
          </w:tcPr>
          <w:p w14:paraId="241F33C9" w14:textId="6B6B3B17" w:rsidR="009720BB" w:rsidRPr="008E1D8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696</w:t>
            </w:r>
          </w:p>
        </w:tc>
      </w:tr>
      <w:tr w:rsidR="009720BB" w:rsidRPr="00707E8F" w14:paraId="750517D8" w14:textId="77777777" w:rsidTr="00D85756">
        <w:trPr>
          <w:trHeight w:val="300"/>
          <w:jc w:val="center"/>
        </w:trPr>
        <w:tc>
          <w:tcPr>
            <w:tcW w:w="940" w:type="dxa"/>
            <w:vMerge/>
            <w:textDirection w:val="btLr"/>
            <w:vAlign w:val="center"/>
          </w:tcPr>
          <w:p w14:paraId="4828417D" w14:textId="77777777" w:rsidR="009720BB" w:rsidRPr="00707E8F" w:rsidRDefault="009720BB" w:rsidP="002D15DA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652F54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3 - </w:t>
            </w:r>
            <w:r w:rsidRPr="00463741">
              <w:rPr>
                <w:rFonts w:asciiTheme="majorHAnsi" w:hAnsiTheme="majorHAnsi"/>
                <w:sz w:val="18"/>
              </w:rPr>
              <w:t>Homogenizador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D577F8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81F64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88FEF1" w14:textId="4AAFF84F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A9458F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DE48E7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1C9FAA79" w14:textId="730AC8B5" w:rsidR="009720BB" w:rsidRPr="003B0C51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F63F08"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</w:tcPr>
          <w:p w14:paraId="345BB4A8" w14:textId="77777777" w:rsidR="009720BB" w:rsidRPr="003B0C51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3D2E5C8F" w14:textId="04754B11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380</w:t>
            </w:r>
          </w:p>
        </w:tc>
        <w:tc>
          <w:tcPr>
            <w:tcW w:w="1021" w:type="dxa"/>
          </w:tcPr>
          <w:p w14:paraId="36A1B763" w14:textId="0BC6D87F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676</w:t>
            </w:r>
          </w:p>
        </w:tc>
      </w:tr>
      <w:tr w:rsidR="009720BB" w:rsidRPr="00707E8F" w14:paraId="0FAD8E2B" w14:textId="77777777" w:rsidTr="00D85756">
        <w:trPr>
          <w:trHeight w:val="398"/>
          <w:jc w:val="center"/>
        </w:trPr>
        <w:tc>
          <w:tcPr>
            <w:tcW w:w="940" w:type="dxa"/>
            <w:vMerge/>
            <w:vAlign w:val="center"/>
          </w:tcPr>
          <w:p w14:paraId="5F70B33A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98985B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4 - </w:t>
            </w:r>
            <w:r w:rsidRPr="00463741">
              <w:rPr>
                <w:rFonts w:asciiTheme="majorHAnsi" w:hAnsiTheme="majorHAnsi"/>
                <w:sz w:val="18"/>
              </w:rPr>
              <w:t>Pelambre/Curtido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199E31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D6B46A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D41A0D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F852DF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8FE8EF" w14:textId="5BD5C59D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15E8144F" w14:textId="6B225A58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F63F08"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</w:tcPr>
          <w:p w14:paraId="035FDB5E" w14:textId="77777777" w:rsidR="009720BB" w:rsidRPr="00205433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0F6F4F43" w14:textId="22CD8E9D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313</w:t>
            </w:r>
          </w:p>
        </w:tc>
        <w:tc>
          <w:tcPr>
            <w:tcW w:w="1021" w:type="dxa"/>
          </w:tcPr>
          <w:p w14:paraId="3C4073F7" w14:textId="666C2C44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652</w:t>
            </w:r>
          </w:p>
        </w:tc>
      </w:tr>
      <w:tr w:rsidR="009720BB" w:rsidRPr="00707E8F" w14:paraId="02B6AA62" w14:textId="77777777" w:rsidTr="00D85756">
        <w:trPr>
          <w:trHeight w:val="300"/>
          <w:jc w:val="center"/>
        </w:trPr>
        <w:tc>
          <w:tcPr>
            <w:tcW w:w="940" w:type="dxa"/>
            <w:vMerge w:val="restart"/>
            <w:textDirection w:val="btLr"/>
            <w:vAlign w:val="center"/>
          </w:tcPr>
          <w:p w14:paraId="1033CD62" w14:textId="77777777" w:rsidR="009720BB" w:rsidRPr="00707E8F" w:rsidRDefault="009720BB" w:rsidP="002D15DA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  <w:r w:rsidRPr="00707E8F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>Fuera de la Instalación</w:t>
            </w: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5AE033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5 - </w:t>
            </w:r>
            <w:r w:rsidRPr="00463741">
              <w:rPr>
                <w:rFonts w:asciiTheme="majorHAnsi" w:hAnsiTheme="majorHAnsi"/>
                <w:sz w:val="18"/>
              </w:rPr>
              <w:t>Isabel Riquelme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57D5D2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B2DC91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C46325" w14:textId="330B0CD9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1C4C52" w14:textId="487E4005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A8C360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3D5C0EB2" w14:textId="67996528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Huevo podrido</w:t>
            </w:r>
          </w:p>
        </w:tc>
        <w:tc>
          <w:tcPr>
            <w:tcW w:w="1843" w:type="dxa"/>
          </w:tcPr>
          <w:p w14:paraId="0FAC8DD2" w14:textId="77777777" w:rsidR="009720BB" w:rsidRPr="00205433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69C96BE1" w14:textId="42E4E2CB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361</w:t>
            </w:r>
          </w:p>
        </w:tc>
        <w:tc>
          <w:tcPr>
            <w:tcW w:w="1021" w:type="dxa"/>
          </w:tcPr>
          <w:p w14:paraId="6F3C9896" w14:textId="5EEB2C61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731</w:t>
            </w:r>
          </w:p>
        </w:tc>
      </w:tr>
      <w:tr w:rsidR="009720BB" w:rsidRPr="00707E8F" w14:paraId="511FA447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34B316B1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7A5AC5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6 - </w:t>
            </w:r>
            <w:r w:rsidRPr="00463741">
              <w:rPr>
                <w:rFonts w:asciiTheme="majorHAnsi" w:hAnsiTheme="majorHAnsi"/>
                <w:sz w:val="18"/>
              </w:rPr>
              <w:t>Carlos Valdovinos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F91992" w14:textId="49F8C17D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56E65B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D0159E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D9F8BC" w14:textId="4EDE7D6B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280FD3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39F3EF17" w14:textId="32ED262E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843" w:type="dxa"/>
          </w:tcPr>
          <w:p w14:paraId="5E280C3C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416A538E" w14:textId="61DD63B4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315</w:t>
            </w:r>
          </w:p>
        </w:tc>
        <w:tc>
          <w:tcPr>
            <w:tcW w:w="1021" w:type="dxa"/>
          </w:tcPr>
          <w:p w14:paraId="27144ECC" w14:textId="7F1272DB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578</w:t>
            </w:r>
          </w:p>
        </w:tc>
      </w:tr>
      <w:tr w:rsidR="009720BB" w:rsidRPr="00707E8F" w14:paraId="388DD59B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45EE0C2A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556EF7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7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5254A8">
              <w:rPr>
                <w:rFonts w:asciiTheme="majorHAnsi" w:hAnsiTheme="majorHAnsi"/>
                <w:sz w:val="18"/>
              </w:rPr>
              <w:t xml:space="preserve"> </w:t>
            </w:r>
            <w:r>
              <w:rPr>
                <w:rFonts w:asciiTheme="majorHAnsi" w:hAnsiTheme="majorHAnsi"/>
                <w:sz w:val="18"/>
              </w:rPr>
              <w:t>Edificio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8ECD0D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5D44F6" w14:textId="6723BE63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2B7805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A82BCF" w14:textId="30BD4F42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A595CB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69704E4E" w14:textId="65039188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Grasa, detergente</w:t>
            </w:r>
          </w:p>
        </w:tc>
        <w:tc>
          <w:tcPr>
            <w:tcW w:w="1843" w:type="dxa"/>
          </w:tcPr>
          <w:p w14:paraId="14790412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019DD214" w14:textId="0546E80E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486</w:t>
            </w:r>
          </w:p>
        </w:tc>
        <w:tc>
          <w:tcPr>
            <w:tcW w:w="1021" w:type="dxa"/>
          </w:tcPr>
          <w:p w14:paraId="1E90EAD6" w14:textId="01CD31CD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536</w:t>
            </w:r>
          </w:p>
        </w:tc>
      </w:tr>
      <w:tr w:rsidR="009720BB" w:rsidRPr="00707E8F" w14:paraId="7724FB74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344873B0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8AF709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8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5254A8">
              <w:rPr>
                <w:rFonts w:asciiTheme="majorHAnsi" w:hAnsiTheme="majorHAnsi"/>
                <w:sz w:val="18"/>
              </w:rPr>
              <w:t xml:space="preserve"> </w:t>
            </w:r>
            <w:r>
              <w:rPr>
                <w:rFonts w:asciiTheme="majorHAnsi" w:hAnsiTheme="majorHAnsi"/>
                <w:sz w:val="18"/>
              </w:rPr>
              <w:t>Terminal Buses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33F4C8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424E56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C3FD20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D2A432" w14:textId="69965F6E" w:rsidR="009720BB" w:rsidRPr="00CF2A15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F1D77A" w14:textId="77777777" w:rsidR="009720BB" w:rsidRPr="00B033CD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6EE41778" w14:textId="0D1926FD" w:rsidR="009720BB" w:rsidRPr="00B033CD" w:rsidRDefault="009720BB" w:rsidP="002D15DA">
            <w:pPr>
              <w:spacing w:line="100" w:lineRule="atLeas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</w:tcPr>
          <w:p w14:paraId="3F65409E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2A6CC823" w14:textId="0C4117A3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397</w:t>
            </w:r>
          </w:p>
        </w:tc>
        <w:tc>
          <w:tcPr>
            <w:tcW w:w="1021" w:type="dxa"/>
          </w:tcPr>
          <w:p w14:paraId="2A46BF48" w14:textId="37FC2AB6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681</w:t>
            </w:r>
          </w:p>
        </w:tc>
      </w:tr>
    </w:tbl>
    <w:p w14:paraId="07841301" w14:textId="77777777" w:rsidR="00703A82" w:rsidRPr="00703A82" w:rsidRDefault="00703A82" w:rsidP="00703A82"/>
    <w:p w14:paraId="7CDCAFA0" w14:textId="77777777" w:rsidR="00890C9F" w:rsidRDefault="00890C9F" w:rsidP="000C0ACF">
      <w:pPr>
        <w:pStyle w:val="Descripcin"/>
        <w:spacing w:after="0"/>
        <w:jc w:val="left"/>
        <w:rPr>
          <w:rFonts w:asciiTheme="majorHAnsi" w:hAnsiTheme="majorHAnsi"/>
          <w:color w:val="auto"/>
          <w:sz w:val="22"/>
        </w:rPr>
      </w:pPr>
      <w:bookmarkStart w:id="18" w:name="_Ref356207673"/>
    </w:p>
    <w:p w14:paraId="10BBD91C" w14:textId="77777777" w:rsidR="006F08CE" w:rsidRDefault="006F08CE" w:rsidP="006F08CE"/>
    <w:p w14:paraId="1184C7FD" w14:textId="77777777" w:rsidR="006F08CE" w:rsidRDefault="006F08CE" w:rsidP="006F08CE"/>
    <w:p w14:paraId="2DF8ECF5" w14:textId="77777777" w:rsidR="006F08CE" w:rsidRDefault="006F08CE" w:rsidP="006F08CE"/>
    <w:p w14:paraId="41A747BF" w14:textId="77777777" w:rsidR="006F08CE" w:rsidRPr="006F08CE" w:rsidRDefault="006F08CE" w:rsidP="006F08CE"/>
    <w:p w14:paraId="2FDCD82A" w14:textId="77777777" w:rsidR="00B033CD" w:rsidRDefault="00B033CD" w:rsidP="0024390C">
      <w:pPr>
        <w:pStyle w:val="Descripcin"/>
        <w:keepNext/>
        <w:spacing w:after="0"/>
        <w:jc w:val="center"/>
        <w:rPr>
          <w:rFonts w:asciiTheme="majorHAnsi" w:hAnsiTheme="majorHAnsi"/>
          <w:color w:val="auto"/>
          <w:sz w:val="22"/>
        </w:rPr>
      </w:pPr>
      <w:bookmarkStart w:id="19" w:name="_Ref365039996"/>
    </w:p>
    <w:p w14:paraId="6D4B3D4F" w14:textId="6D016177" w:rsidR="00F82D34" w:rsidRPr="00DE64CD" w:rsidRDefault="00F82D34" w:rsidP="00F82D34">
      <w:pPr>
        <w:pStyle w:val="Descripcin"/>
        <w:rPr>
          <w:rFonts w:asciiTheme="majorHAnsi" w:hAnsiTheme="majorHAnsi"/>
          <w:color w:val="auto"/>
          <w:sz w:val="22"/>
        </w:rPr>
      </w:pPr>
      <w:bookmarkStart w:id="20" w:name="_Ref368647156"/>
      <w:bookmarkStart w:id="21" w:name="_Toc397069321"/>
      <w:bookmarkEnd w:id="19"/>
      <w:r w:rsidRPr="00DE64CD">
        <w:rPr>
          <w:rFonts w:asciiTheme="majorHAnsi" w:hAnsiTheme="majorHAnsi"/>
          <w:color w:val="auto"/>
          <w:sz w:val="22"/>
        </w:rPr>
        <w:t xml:space="preserve">Tabla N° </w:t>
      </w:r>
      <w:r w:rsidRPr="00DE64CD">
        <w:rPr>
          <w:rFonts w:asciiTheme="majorHAnsi" w:hAnsiTheme="majorHAnsi"/>
          <w:color w:val="auto"/>
          <w:sz w:val="22"/>
        </w:rPr>
        <w:fldChar w:fldCharType="begin"/>
      </w:r>
      <w:r w:rsidRPr="00DE64CD">
        <w:rPr>
          <w:rFonts w:asciiTheme="majorHAnsi" w:hAnsiTheme="majorHAnsi"/>
          <w:color w:val="auto"/>
          <w:sz w:val="22"/>
        </w:rPr>
        <w:instrText xml:space="preserve"> SEQ Tabla_N° \* ARABIC </w:instrText>
      </w:r>
      <w:r w:rsidRPr="00DE64CD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4</w:t>
      </w:r>
      <w:r w:rsidRPr="00DE64CD">
        <w:rPr>
          <w:rFonts w:asciiTheme="majorHAnsi" w:hAnsiTheme="majorHAnsi"/>
          <w:color w:val="auto"/>
          <w:sz w:val="22"/>
        </w:rPr>
        <w:fldChar w:fldCharType="end"/>
      </w:r>
      <w:bookmarkEnd w:id="20"/>
      <w:r w:rsidRPr="00DE64CD">
        <w:rPr>
          <w:rFonts w:asciiTheme="majorHAnsi" w:hAnsiTheme="majorHAnsi"/>
          <w:color w:val="auto"/>
          <w:sz w:val="22"/>
        </w:rPr>
        <w:t xml:space="preserve"> – </w:t>
      </w:r>
      <w:r>
        <w:rPr>
          <w:rFonts w:asciiTheme="majorHAnsi" w:hAnsiTheme="majorHAnsi"/>
          <w:color w:val="auto"/>
          <w:sz w:val="22"/>
        </w:rPr>
        <w:t xml:space="preserve">Intensidades y notas de olor percibidas Día 3 (horario </w:t>
      </w:r>
      <w:r w:rsidR="006F08CE">
        <w:rPr>
          <w:rFonts w:asciiTheme="majorHAnsi" w:hAnsiTheme="majorHAnsi"/>
          <w:color w:val="auto"/>
          <w:sz w:val="22"/>
        </w:rPr>
        <w:t>AM</w:t>
      </w:r>
      <w:r>
        <w:rPr>
          <w:rFonts w:asciiTheme="majorHAnsi" w:hAnsiTheme="majorHAnsi"/>
          <w:color w:val="auto"/>
          <w:sz w:val="22"/>
        </w:rPr>
        <w:t>)</w:t>
      </w:r>
      <w:bookmarkEnd w:id="21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"/>
        <w:gridCol w:w="3899"/>
        <w:gridCol w:w="247"/>
        <w:gridCol w:w="247"/>
        <w:gridCol w:w="247"/>
        <w:gridCol w:w="247"/>
        <w:gridCol w:w="247"/>
        <w:gridCol w:w="2343"/>
        <w:gridCol w:w="1843"/>
        <w:gridCol w:w="1150"/>
        <w:gridCol w:w="1021"/>
      </w:tblGrid>
      <w:tr w:rsidR="00703A82" w:rsidRPr="008E1D8D" w14:paraId="2EC6CFDF" w14:textId="77777777" w:rsidTr="00D85756">
        <w:trPr>
          <w:trHeight w:val="300"/>
          <w:tblHeader/>
          <w:jc w:val="center"/>
        </w:trPr>
        <w:tc>
          <w:tcPr>
            <w:tcW w:w="4839" w:type="dxa"/>
            <w:gridSpan w:val="2"/>
            <w:vMerge w:val="restart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F314C8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Punto</w:t>
            </w:r>
          </w:p>
        </w:tc>
        <w:tc>
          <w:tcPr>
            <w:tcW w:w="1235" w:type="dxa"/>
            <w:gridSpan w:val="5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70F5E7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Intensidad</w:t>
            </w:r>
          </w:p>
        </w:tc>
        <w:tc>
          <w:tcPr>
            <w:tcW w:w="4186" w:type="dxa"/>
            <w:gridSpan w:val="2"/>
            <w:shd w:val="clear" w:color="auto" w:fill="D9D9D9" w:themeFill="background1" w:themeFillShade="D9"/>
            <w:vAlign w:val="center"/>
          </w:tcPr>
          <w:p w14:paraId="6E967010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Notas de olor</w:t>
            </w:r>
          </w:p>
        </w:tc>
        <w:tc>
          <w:tcPr>
            <w:tcW w:w="2171" w:type="dxa"/>
            <w:gridSpan w:val="2"/>
            <w:shd w:val="clear" w:color="auto" w:fill="D9D9D9" w:themeFill="background1" w:themeFillShade="D9"/>
            <w:vAlign w:val="center"/>
          </w:tcPr>
          <w:p w14:paraId="1C560B27" w14:textId="77777777" w:rsidR="00703A82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31502F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Coordenadas</w:t>
            </w: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 xml:space="preserve"> (m) </w:t>
            </w:r>
          </w:p>
          <w:p w14:paraId="2BF69BE1" w14:textId="77777777" w:rsidR="00703A82" w:rsidRPr="0031502F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WGS84 H18S</w:t>
            </w:r>
          </w:p>
        </w:tc>
      </w:tr>
      <w:tr w:rsidR="00703A82" w:rsidRPr="008E1D8D" w14:paraId="50C44EDC" w14:textId="77777777" w:rsidTr="00D85756">
        <w:trPr>
          <w:trHeight w:val="273"/>
          <w:tblHeader/>
          <w:jc w:val="center"/>
        </w:trPr>
        <w:tc>
          <w:tcPr>
            <w:tcW w:w="4839" w:type="dxa"/>
            <w:gridSpan w:val="2"/>
            <w:vMerge/>
            <w:vAlign w:val="center"/>
            <w:hideMark/>
          </w:tcPr>
          <w:p w14:paraId="1C215C48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DDE775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1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056146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2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71983D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3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FEA45E2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4</w:t>
            </w:r>
          </w:p>
        </w:tc>
        <w:tc>
          <w:tcPr>
            <w:tcW w:w="247" w:type="dxa"/>
            <w:shd w:val="clear" w:color="auto" w:fill="D9D9D9" w:themeFill="background1" w:themeFillShade="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87D441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5</w:t>
            </w:r>
          </w:p>
        </w:tc>
        <w:tc>
          <w:tcPr>
            <w:tcW w:w="2343" w:type="dxa"/>
            <w:shd w:val="clear" w:color="auto" w:fill="D9D9D9" w:themeFill="background1" w:themeFillShade="D9"/>
            <w:vAlign w:val="center"/>
          </w:tcPr>
          <w:p w14:paraId="2AE6A3B2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Atribuibles a la Fuente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6D22B496" w14:textId="77777777" w:rsidR="00703A82" w:rsidRPr="008E1D8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</w:pPr>
            <w:r>
              <w:rPr>
                <w:rFonts w:asciiTheme="majorHAnsi" w:hAnsiTheme="majorHAnsi"/>
                <w:b/>
                <w:bCs/>
                <w:color w:val="000000"/>
                <w:sz w:val="18"/>
                <w:szCs w:val="20"/>
                <w:lang w:eastAsia="es-CL"/>
              </w:rPr>
              <w:t>Otras Fuentes</w:t>
            </w:r>
          </w:p>
        </w:tc>
        <w:tc>
          <w:tcPr>
            <w:tcW w:w="1150" w:type="dxa"/>
            <w:shd w:val="clear" w:color="auto" w:fill="D9D9D9" w:themeFill="background1" w:themeFillShade="D9"/>
            <w:vAlign w:val="center"/>
          </w:tcPr>
          <w:p w14:paraId="6776BEEC" w14:textId="77777777" w:rsidR="00703A82" w:rsidRPr="0031502F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6D59ED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Este</w:t>
            </w:r>
          </w:p>
        </w:tc>
        <w:tc>
          <w:tcPr>
            <w:tcW w:w="1021" w:type="dxa"/>
            <w:shd w:val="clear" w:color="auto" w:fill="D9D9D9" w:themeFill="background1" w:themeFillShade="D9"/>
            <w:vAlign w:val="center"/>
          </w:tcPr>
          <w:p w14:paraId="51875B3F" w14:textId="77777777" w:rsidR="00703A82" w:rsidRPr="006D59ED" w:rsidRDefault="00703A82" w:rsidP="002D15DA">
            <w:pPr>
              <w:spacing w:after="0" w:line="100" w:lineRule="atLeast"/>
              <w:jc w:val="center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 w:rsidRPr="006D59ED"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Norte</w:t>
            </w:r>
          </w:p>
        </w:tc>
      </w:tr>
      <w:tr w:rsidR="009720BB" w:rsidRPr="008E1D8D" w14:paraId="685AC53B" w14:textId="77777777" w:rsidTr="00D85756">
        <w:trPr>
          <w:trHeight w:val="300"/>
          <w:jc w:val="center"/>
        </w:trPr>
        <w:tc>
          <w:tcPr>
            <w:tcW w:w="940" w:type="dxa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  <w:textDirection w:val="btLr"/>
            <w:vAlign w:val="center"/>
            <w:hideMark/>
          </w:tcPr>
          <w:p w14:paraId="161238FF" w14:textId="77777777" w:rsidR="009720BB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 xml:space="preserve">Dentro de la </w:t>
            </w:r>
          </w:p>
          <w:p w14:paraId="542157C4" w14:textId="77777777" w:rsidR="009720BB" w:rsidRPr="008E1D8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  <w:r w:rsidRPr="008E1D8D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>instalación</w:t>
            </w: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30DED6" w14:textId="77777777" w:rsidR="009720BB" w:rsidRPr="00890C9F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890C9F">
              <w:rPr>
                <w:rFonts w:asciiTheme="majorHAnsi" w:hAnsiTheme="majorHAnsi"/>
                <w:sz w:val="18"/>
              </w:rPr>
              <w:t xml:space="preserve">Punto 1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890C9F">
              <w:rPr>
                <w:rFonts w:asciiTheme="majorHAnsi" w:hAnsiTheme="majorHAnsi"/>
                <w:sz w:val="18"/>
              </w:rPr>
              <w:t xml:space="preserve"> </w:t>
            </w:r>
            <w:r w:rsidRPr="00D57CD6">
              <w:rPr>
                <w:rFonts w:asciiTheme="majorHAnsi" w:hAnsiTheme="majorHAnsi"/>
                <w:sz w:val="18"/>
              </w:rPr>
              <w:t>Pozo Decantación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E1690B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87B8C5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C81504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DAFDD1" w14:textId="33BEFCC3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47F9B7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  <w:vAlign w:val="center"/>
          </w:tcPr>
          <w:p w14:paraId="7443C38F" w14:textId="05F2A460" w:rsidR="009720BB" w:rsidRPr="008E1D8D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  <w:vAlign w:val="center"/>
          </w:tcPr>
          <w:p w14:paraId="66B23C3C" w14:textId="77777777" w:rsidR="009720BB" w:rsidRPr="008E1D8D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5EBDAA3A" w14:textId="7573B015" w:rsidR="009720BB" w:rsidRPr="006D59E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349.335</w:t>
            </w:r>
          </w:p>
        </w:tc>
        <w:tc>
          <w:tcPr>
            <w:tcW w:w="1021" w:type="dxa"/>
          </w:tcPr>
          <w:p w14:paraId="2D386A82" w14:textId="433401D2" w:rsidR="009720BB" w:rsidRPr="006D59E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717</w:t>
            </w:r>
          </w:p>
        </w:tc>
      </w:tr>
      <w:tr w:rsidR="009720BB" w:rsidRPr="008E1D8D" w14:paraId="029ECD5E" w14:textId="77777777" w:rsidTr="00D85756">
        <w:trPr>
          <w:trHeight w:val="288"/>
          <w:jc w:val="center"/>
        </w:trPr>
        <w:tc>
          <w:tcPr>
            <w:tcW w:w="940" w:type="dxa"/>
            <w:vMerge/>
            <w:vAlign w:val="center"/>
            <w:hideMark/>
          </w:tcPr>
          <w:p w14:paraId="7D4D57A0" w14:textId="77777777" w:rsidR="009720BB" w:rsidRPr="008E1D8D" w:rsidRDefault="009720BB" w:rsidP="002D15DA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27843F" w14:textId="77777777" w:rsidR="009720BB" w:rsidRPr="00890C9F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890C9F">
              <w:rPr>
                <w:rFonts w:asciiTheme="majorHAnsi" w:hAnsiTheme="majorHAnsi"/>
                <w:sz w:val="18"/>
              </w:rPr>
              <w:t xml:space="preserve">Punto 2 - </w:t>
            </w:r>
            <w:r w:rsidRPr="00D57CD6">
              <w:rPr>
                <w:rFonts w:asciiTheme="majorHAnsi" w:hAnsiTheme="majorHAnsi"/>
                <w:sz w:val="18"/>
              </w:rPr>
              <w:t>Oxidación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0926BF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2060A1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27C1E6" w14:textId="40F39A09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46845A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502478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2A93FD24" w14:textId="47C3F374" w:rsidR="009720BB" w:rsidRPr="008E1D8D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787EF8"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</w:tcPr>
          <w:p w14:paraId="0A6316FD" w14:textId="77777777" w:rsidR="009720BB" w:rsidRPr="00205433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16759146" w14:textId="74E0E28E" w:rsidR="009720BB" w:rsidRPr="008E1D8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387</w:t>
            </w:r>
          </w:p>
        </w:tc>
        <w:tc>
          <w:tcPr>
            <w:tcW w:w="1021" w:type="dxa"/>
          </w:tcPr>
          <w:p w14:paraId="3752E819" w14:textId="75D69CAA" w:rsidR="009720BB" w:rsidRPr="008E1D8D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696</w:t>
            </w:r>
          </w:p>
        </w:tc>
      </w:tr>
      <w:tr w:rsidR="009720BB" w:rsidRPr="00707E8F" w14:paraId="6C47A9F9" w14:textId="77777777" w:rsidTr="00D85756">
        <w:trPr>
          <w:trHeight w:val="300"/>
          <w:jc w:val="center"/>
        </w:trPr>
        <w:tc>
          <w:tcPr>
            <w:tcW w:w="940" w:type="dxa"/>
            <w:vMerge/>
            <w:textDirection w:val="btLr"/>
            <w:vAlign w:val="center"/>
          </w:tcPr>
          <w:p w14:paraId="2139512A" w14:textId="77777777" w:rsidR="009720BB" w:rsidRPr="00707E8F" w:rsidRDefault="009720BB" w:rsidP="002D15DA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EB6CB6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3 - </w:t>
            </w:r>
            <w:r w:rsidRPr="00463741">
              <w:rPr>
                <w:rFonts w:asciiTheme="majorHAnsi" w:hAnsiTheme="majorHAnsi"/>
                <w:sz w:val="18"/>
              </w:rPr>
              <w:t>Homogenizador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B6524B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7FC85C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364558" w14:textId="5C6912E6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0F053A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486E1E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63B54BE3" w14:textId="435F75DE" w:rsidR="009720BB" w:rsidRPr="003B0C51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787EF8"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</w:tcPr>
          <w:p w14:paraId="3D2D3F3F" w14:textId="77777777" w:rsidR="009720BB" w:rsidRPr="003B0C51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0BE0306D" w14:textId="048F9101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380</w:t>
            </w:r>
          </w:p>
        </w:tc>
        <w:tc>
          <w:tcPr>
            <w:tcW w:w="1021" w:type="dxa"/>
          </w:tcPr>
          <w:p w14:paraId="32AE8596" w14:textId="178926A7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676</w:t>
            </w:r>
          </w:p>
        </w:tc>
      </w:tr>
      <w:tr w:rsidR="009720BB" w:rsidRPr="00707E8F" w14:paraId="637AEDB4" w14:textId="77777777" w:rsidTr="00D85756">
        <w:trPr>
          <w:trHeight w:val="398"/>
          <w:jc w:val="center"/>
        </w:trPr>
        <w:tc>
          <w:tcPr>
            <w:tcW w:w="940" w:type="dxa"/>
            <w:vMerge/>
            <w:vAlign w:val="center"/>
          </w:tcPr>
          <w:p w14:paraId="1450B789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79DC2D5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4 - </w:t>
            </w:r>
            <w:r w:rsidRPr="00463741">
              <w:rPr>
                <w:rFonts w:asciiTheme="majorHAnsi" w:hAnsiTheme="majorHAnsi"/>
                <w:sz w:val="18"/>
              </w:rPr>
              <w:t>Pelambre/Curtido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484AD4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6BA4F8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A4A4F9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9A6FE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684381" w14:textId="4606F445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29F26E8D" w14:textId="40399F7D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787EF8">
              <w:rPr>
                <w:rFonts w:asciiTheme="majorHAnsi" w:hAnsiTheme="majorHAnsi"/>
                <w:color w:val="000000"/>
                <w:sz w:val="18"/>
                <w:lang w:eastAsia="es-CL"/>
              </w:rPr>
              <w:t>No inspeccionado</w:t>
            </w:r>
          </w:p>
        </w:tc>
        <w:tc>
          <w:tcPr>
            <w:tcW w:w="1843" w:type="dxa"/>
          </w:tcPr>
          <w:p w14:paraId="5487E406" w14:textId="77777777" w:rsidR="009720BB" w:rsidRPr="00205433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7C439AFC" w14:textId="2916CE7C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313</w:t>
            </w:r>
          </w:p>
        </w:tc>
        <w:tc>
          <w:tcPr>
            <w:tcW w:w="1021" w:type="dxa"/>
          </w:tcPr>
          <w:p w14:paraId="489DA976" w14:textId="66429FCE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652</w:t>
            </w:r>
          </w:p>
        </w:tc>
      </w:tr>
      <w:tr w:rsidR="009720BB" w:rsidRPr="00707E8F" w14:paraId="3B246676" w14:textId="77777777" w:rsidTr="00D85756">
        <w:trPr>
          <w:trHeight w:val="300"/>
          <w:jc w:val="center"/>
        </w:trPr>
        <w:tc>
          <w:tcPr>
            <w:tcW w:w="940" w:type="dxa"/>
            <w:vMerge w:val="restart"/>
            <w:textDirection w:val="btLr"/>
            <w:vAlign w:val="center"/>
          </w:tcPr>
          <w:p w14:paraId="7DFE0A6C" w14:textId="77777777" w:rsidR="009720BB" w:rsidRPr="00707E8F" w:rsidRDefault="009720BB" w:rsidP="002D15DA">
            <w:pPr>
              <w:spacing w:after="0" w:line="100" w:lineRule="atLeast"/>
              <w:ind w:left="113" w:right="113"/>
              <w:jc w:val="center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  <w:r w:rsidRPr="00707E8F">
              <w:rPr>
                <w:rFonts w:asciiTheme="majorHAnsi" w:hAnsiTheme="majorHAnsi"/>
                <w:color w:val="000000"/>
                <w:sz w:val="18"/>
                <w:szCs w:val="20"/>
                <w:lang w:eastAsia="es-CL"/>
              </w:rPr>
              <w:t>Fuera de la Instalación</w:t>
            </w: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E2D0FD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5 - </w:t>
            </w:r>
            <w:r w:rsidRPr="00463741">
              <w:rPr>
                <w:rFonts w:asciiTheme="majorHAnsi" w:hAnsiTheme="majorHAnsi"/>
                <w:sz w:val="18"/>
              </w:rPr>
              <w:t>Isabel Riquelme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784836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771256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075B77" w14:textId="13D5D86E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4C9F21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815F9F" w14:textId="63180272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  <w:t>x</w:t>
            </w:r>
          </w:p>
        </w:tc>
        <w:tc>
          <w:tcPr>
            <w:tcW w:w="2343" w:type="dxa"/>
          </w:tcPr>
          <w:p w14:paraId="0E3E3E2B" w14:textId="42727F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Huevo podrido</w:t>
            </w:r>
          </w:p>
        </w:tc>
        <w:tc>
          <w:tcPr>
            <w:tcW w:w="1843" w:type="dxa"/>
          </w:tcPr>
          <w:p w14:paraId="04E3B537" w14:textId="77777777" w:rsidR="009720BB" w:rsidRPr="00205433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2EABBE4C" w14:textId="1551C7C2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361</w:t>
            </w:r>
          </w:p>
        </w:tc>
        <w:tc>
          <w:tcPr>
            <w:tcW w:w="1021" w:type="dxa"/>
          </w:tcPr>
          <w:p w14:paraId="0DB02FBF" w14:textId="464E4930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731</w:t>
            </w:r>
          </w:p>
        </w:tc>
      </w:tr>
      <w:tr w:rsidR="009720BB" w:rsidRPr="00707E8F" w14:paraId="64465902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7E7B9FEB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B2FF84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6 - </w:t>
            </w:r>
            <w:r w:rsidRPr="00463741">
              <w:rPr>
                <w:rFonts w:asciiTheme="majorHAnsi" w:hAnsiTheme="majorHAnsi"/>
                <w:sz w:val="18"/>
              </w:rPr>
              <w:t>Carlos Valdovinos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01629D" w14:textId="0DDCB3E1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30FDF3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8B0FBE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E7DC44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F9FA4A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0E03BDB4" w14:textId="44A460F1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843" w:type="dxa"/>
          </w:tcPr>
          <w:p w14:paraId="40916D8B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26244E75" w14:textId="6060D0D8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315</w:t>
            </w:r>
          </w:p>
        </w:tc>
        <w:tc>
          <w:tcPr>
            <w:tcW w:w="1021" w:type="dxa"/>
          </w:tcPr>
          <w:p w14:paraId="59E293A0" w14:textId="08F2F326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578</w:t>
            </w:r>
          </w:p>
        </w:tc>
      </w:tr>
      <w:tr w:rsidR="009720BB" w:rsidRPr="00707E8F" w14:paraId="073B688E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79D1938A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1611F6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7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5254A8">
              <w:rPr>
                <w:rFonts w:asciiTheme="majorHAnsi" w:hAnsiTheme="majorHAnsi"/>
                <w:sz w:val="18"/>
              </w:rPr>
              <w:t xml:space="preserve"> </w:t>
            </w:r>
            <w:r>
              <w:rPr>
                <w:rFonts w:asciiTheme="majorHAnsi" w:hAnsiTheme="majorHAnsi"/>
                <w:sz w:val="18"/>
              </w:rPr>
              <w:t>Edificio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BBFBBD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B52E65" w14:textId="66ED6FE4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C19D06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B1F933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B1E354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176B0A80" w14:textId="7127CCAC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843" w:type="dxa"/>
          </w:tcPr>
          <w:p w14:paraId="007E8315" w14:textId="77777777" w:rsidR="009720BB" w:rsidRPr="00205433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1077610C" w14:textId="5B42AAF8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486</w:t>
            </w:r>
          </w:p>
        </w:tc>
        <w:tc>
          <w:tcPr>
            <w:tcW w:w="1021" w:type="dxa"/>
          </w:tcPr>
          <w:p w14:paraId="4ED2C77A" w14:textId="1D007B00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536</w:t>
            </w:r>
          </w:p>
        </w:tc>
      </w:tr>
      <w:tr w:rsidR="009720BB" w:rsidRPr="00707E8F" w14:paraId="1F6C43B4" w14:textId="77777777" w:rsidTr="00D85756">
        <w:trPr>
          <w:trHeight w:val="300"/>
          <w:jc w:val="center"/>
        </w:trPr>
        <w:tc>
          <w:tcPr>
            <w:tcW w:w="940" w:type="dxa"/>
            <w:vMerge/>
            <w:vAlign w:val="center"/>
          </w:tcPr>
          <w:p w14:paraId="0D26C790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szCs w:val="20"/>
                <w:u w:val="single"/>
                <w:lang w:eastAsia="es-CL"/>
              </w:rPr>
            </w:pPr>
          </w:p>
        </w:tc>
        <w:tc>
          <w:tcPr>
            <w:tcW w:w="38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C286BA" w14:textId="77777777" w:rsidR="009720BB" w:rsidRPr="005254A8" w:rsidRDefault="009720BB" w:rsidP="002D15DA">
            <w:pPr>
              <w:spacing w:line="100" w:lineRule="atLeast"/>
              <w:jc w:val="left"/>
              <w:rPr>
                <w:rFonts w:asciiTheme="majorHAnsi" w:hAnsiTheme="majorHAnsi"/>
                <w:sz w:val="18"/>
              </w:rPr>
            </w:pPr>
            <w:r w:rsidRPr="005254A8">
              <w:rPr>
                <w:rFonts w:asciiTheme="majorHAnsi" w:hAnsiTheme="majorHAnsi"/>
                <w:sz w:val="18"/>
              </w:rPr>
              <w:t xml:space="preserve">Punto 8 </w:t>
            </w:r>
            <w:r>
              <w:rPr>
                <w:rFonts w:asciiTheme="majorHAnsi" w:hAnsiTheme="majorHAnsi"/>
                <w:sz w:val="18"/>
              </w:rPr>
              <w:t>–</w:t>
            </w:r>
            <w:r w:rsidRPr="005254A8">
              <w:rPr>
                <w:rFonts w:asciiTheme="majorHAnsi" w:hAnsiTheme="majorHAnsi"/>
                <w:sz w:val="18"/>
              </w:rPr>
              <w:t xml:space="preserve"> </w:t>
            </w:r>
            <w:r>
              <w:rPr>
                <w:rFonts w:asciiTheme="majorHAnsi" w:hAnsiTheme="majorHAnsi"/>
                <w:sz w:val="18"/>
              </w:rPr>
              <w:t>Terminal Buses</w:t>
            </w: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B755DF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665715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2778E6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55F935" w14:textId="3DEA5DA9" w:rsidR="009720BB" w:rsidRPr="00CF2A15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b/>
                <w:color w:val="000000"/>
                <w:sz w:val="18"/>
                <w:lang w:eastAsia="es-CL"/>
              </w:rPr>
            </w:pPr>
          </w:p>
        </w:tc>
        <w:tc>
          <w:tcPr>
            <w:tcW w:w="24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461E13" w14:textId="77777777" w:rsidR="009720BB" w:rsidRPr="00B033CD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</w:p>
        </w:tc>
        <w:tc>
          <w:tcPr>
            <w:tcW w:w="2343" w:type="dxa"/>
          </w:tcPr>
          <w:p w14:paraId="13FCA51C" w14:textId="1EE3DB7F" w:rsidR="009720BB" w:rsidRPr="00B033CD" w:rsidRDefault="009720BB" w:rsidP="002D15DA">
            <w:pPr>
              <w:spacing w:line="100" w:lineRule="atLeast"/>
              <w:rPr>
                <w:rFonts w:asciiTheme="majorHAnsi" w:hAnsiTheme="majorHAnsi"/>
                <w:color w:val="000000"/>
                <w:sz w:val="18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843" w:type="dxa"/>
          </w:tcPr>
          <w:p w14:paraId="5E56CD5B" w14:textId="77777777" w:rsidR="009720BB" w:rsidRPr="00707E8F" w:rsidRDefault="009720BB" w:rsidP="002D15DA">
            <w:pPr>
              <w:spacing w:after="0" w:line="100" w:lineRule="atLeast"/>
              <w:jc w:val="left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2153F9">
              <w:rPr>
                <w:rFonts w:asciiTheme="majorHAnsi" w:hAnsiTheme="majorHAnsi"/>
                <w:color w:val="000000"/>
                <w:sz w:val="18"/>
                <w:lang w:eastAsia="es-CL"/>
              </w:rPr>
              <w:t>Sin percepción</w:t>
            </w:r>
          </w:p>
        </w:tc>
        <w:tc>
          <w:tcPr>
            <w:tcW w:w="1150" w:type="dxa"/>
          </w:tcPr>
          <w:p w14:paraId="43110003" w14:textId="37BFA582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349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397</w:t>
            </w:r>
          </w:p>
        </w:tc>
        <w:tc>
          <w:tcPr>
            <w:tcW w:w="1021" w:type="dxa"/>
          </w:tcPr>
          <w:p w14:paraId="7E3A58C4" w14:textId="1F768EB2" w:rsidR="009720BB" w:rsidRPr="00707E8F" w:rsidRDefault="009720BB" w:rsidP="002D15DA">
            <w:pPr>
              <w:spacing w:after="0" w:line="100" w:lineRule="atLeast"/>
              <w:jc w:val="center"/>
              <w:rPr>
                <w:rFonts w:asciiTheme="majorHAnsi" w:hAnsiTheme="majorHAnsi"/>
                <w:color w:val="000000"/>
                <w:sz w:val="18"/>
                <w:u w:val="single"/>
                <w:lang w:eastAsia="es-CL"/>
              </w:rPr>
            </w:pP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293</w:t>
            </w:r>
            <w:r>
              <w:rPr>
                <w:rFonts w:asciiTheme="majorHAnsi" w:hAnsiTheme="majorHAnsi"/>
                <w:color w:val="000000"/>
                <w:sz w:val="18"/>
                <w:lang w:eastAsia="es-CL"/>
              </w:rPr>
              <w:t>.</w:t>
            </w:r>
            <w:r w:rsidRPr="009720BB">
              <w:rPr>
                <w:rFonts w:asciiTheme="majorHAnsi" w:hAnsiTheme="majorHAnsi"/>
                <w:color w:val="000000"/>
                <w:sz w:val="18"/>
                <w:lang w:eastAsia="es-CL"/>
              </w:rPr>
              <w:t>681</w:t>
            </w:r>
          </w:p>
        </w:tc>
      </w:tr>
    </w:tbl>
    <w:p w14:paraId="7CDCAFA1" w14:textId="77777777" w:rsidR="00A77D2D" w:rsidRPr="00A77D2D" w:rsidRDefault="00A77D2D" w:rsidP="00A77D2D"/>
    <w:p w14:paraId="51D9A5A7" w14:textId="0128FB3C" w:rsidR="00F82D34" w:rsidRPr="00DE64CD" w:rsidRDefault="00F82D34" w:rsidP="00F82D34">
      <w:pPr>
        <w:pStyle w:val="Descripcin"/>
        <w:rPr>
          <w:rFonts w:asciiTheme="majorHAnsi" w:hAnsiTheme="majorHAnsi"/>
          <w:color w:val="auto"/>
          <w:sz w:val="22"/>
        </w:rPr>
      </w:pPr>
    </w:p>
    <w:p w14:paraId="7CDCAFA4" w14:textId="77777777" w:rsidR="00890C9F" w:rsidRDefault="00890C9F" w:rsidP="000C0ACF">
      <w:pPr>
        <w:pStyle w:val="Descripcin"/>
        <w:spacing w:after="0"/>
        <w:jc w:val="left"/>
        <w:rPr>
          <w:rFonts w:asciiTheme="majorHAnsi" w:hAnsiTheme="majorHAnsi"/>
          <w:color w:val="auto"/>
          <w:sz w:val="22"/>
        </w:rPr>
      </w:pPr>
    </w:p>
    <w:p w14:paraId="261F031A" w14:textId="2EE5D774" w:rsidR="000849AD" w:rsidRDefault="000849AD" w:rsidP="000849AD"/>
    <w:p w14:paraId="554ABA9C" w14:textId="77777777" w:rsidR="000849AD" w:rsidRDefault="000849AD" w:rsidP="000849AD"/>
    <w:p w14:paraId="6D8878FB" w14:textId="77777777" w:rsidR="006F08CE" w:rsidRDefault="006F08CE" w:rsidP="000849AD"/>
    <w:p w14:paraId="280C3FF8" w14:textId="77777777" w:rsidR="006F08CE" w:rsidRDefault="006F08CE" w:rsidP="000849AD"/>
    <w:p w14:paraId="78FEE7FB" w14:textId="77777777" w:rsidR="006F08CE" w:rsidRDefault="006F08CE" w:rsidP="000849AD"/>
    <w:p w14:paraId="66166EAF" w14:textId="77777777" w:rsidR="006F08CE" w:rsidRDefault="006F08CE" w:rsidP="000849AD"/>
    <w:p w14:paraId="7CDCAFA7" w14:textId="77777777" w:rsidR="00416089" w:rsidRDefault="00416089" w:rsidP="000C0ACF">
      <w:pPr>
        <w:pStyle w:val="Descripcin"/>
        <w:spacing w:after="0"/>
        <w:jc w:val="left"/>
        <w:rPr>
          <w:rFonts w:asciiTheme="majorHAnsi" w:hAnsiTheme="majorHAnsi"/>
          <w:color w:val="auto"/>
          <w:sz w:val="22"/>
        </w:rPr>
      </w:pPr>
      <w:bookmarkStart w:id="22" w:name="_Toc397069314"/>
      <w:r w:rsidRPr="003179CC">
        <w:rPr>
          <w:rFonts w:asciiTheme="majorHAnsi" w:hAnsiTheme="majorHAnsi"/>
          <w:color w:val="auto"/>
          <w:sz w:val="22"/>
        </w:rPr>
        <w:t xml:space="preserve">Figura N° </w:t>
      </w:r>
      <w:r w:rsidRPr="003179CC">
        <w:rPr>
          <w:rFonts w:asciiTheme="majorHAnsi" w:hAnsiTheme="majorHAnsi"/>
          <w:color w:val="auto"/>
          <w:sz w:val="22"/>
        </w:rPr>
        <w:fldChar w:fldCharType="begin"/>
      </w:r>
      <w:r w:rsidRPr="003179CC">
        <w:rPr>
          <w:rFonts w:asciiTheme="majorHAnsi" w:hAnsiTheme="majorHAnsi"/>
          <w:color w:val="auto"/>
          <w:sz w:val="22"/>
        </w:rPr>
        <w:instrText xml:space="preserve"> SEQ Figura_N° \* ARABIC </w:instrText>
      </w:r>
      <w:r w:rsidRPr="003179CC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3</w:t>
      </w:r>
      <w:r w:rsidRPr="003179CC">
        <w:rPr>
          <w:rFonts w:asciiTheme="majorHAnsi" w:hAnsiTheme="majorHAnsi"/>
          <w:color w:val="auto"/>
          <w:sz w:val="22"/>
        </w:rPr>
        <w:fldChar w:fldCharType="end"/>
      </w:r>
      <w:bookmarkEnd w:id="18"/>
      <w:r>
        <w:rPr>
          <w:rFonts w:asciiTheme="majorHAnsi" w:hAnsiTheme="majorHAnsi"/>
          <w:color w:val="auto"/>
          <w:sz w:val="22"/>
        </w:rPr>
        <w:t xml:space="preserve"> – Intensidades de olor percibidas</w:t>
      </w:r>
      <w:r w:rsidR="00BC6B46">
        <w:rPr>
          <w:rFonts w:asciiTheme="majorHAnsi" w:hAnsiTheme="majorHAnsi"/>
          <w:color w:val="auto"/>
          <w:sz w:val="22"/>
        </w:rPr>
        <w:t xml:space="preserve"> </w:t>
      </w:r>
      <w:r w:rsidR="00AD4DC6">
        <w:rPr>
          <w:rFonts w:asciiTheme="majorHAnsi" w:hAnsiTheme="majorHAnsi"/>
          <w:color w:val="auto"/>
          <w:sz w:val="22"/>
        </w:rPr>
        <w:t>(</w:t>
      </w:r>
      <w:r w:rsidR="00BC6B46">
        <w:rPr>
          <w:rFonts w:asciiTheme="majorHAnsi" w:hAnsiTheme="majorHAnsi"/>
          <w:color w:val="auto"/>
          <w:sz w:val="22"/>
        </w:rPr>
        <w:t>Día 1</w:t>
      </w:r>
      <w:r w:rsidR="00AD4DC6">
        <w:rPr>
          <w:rFonts w:asciiTheme="majorHAnsi" w:hAnsiTheme="majorHAnsi"/>
          <w:color w:val="auto"/>
          <w:sz w:val="22"/>
        </w:rPr>
        <w:t>)</w:t>
      </w:r>
      <w:bookmarkEnd w:id="22"/>
    </w:p>
    <w:p w14:paraId="7CDCAFA8" w14:textId="0E841B83" w:rsidR="003179CC" w:rsidRDefault="00CB127B" w:rsidP="00F10D49">
      <w:pPr>
        <w:spacing w:after="0"/>
      </w:pPr>
      <w:r>
        <w:rPr>
          <w:noProof/>
          <w:lang w:eastAsia="es-CL"/>
        </w:rPr>
        <w:drawing>
          <wp:anchor distT="0" distB="0" distL="114300" distR="114300" simplePos="0" relativeHeight="251664896" behindDoc="0" locked="0" layoutInCell="1" allowOverlap="1" wp14:anchorId="2BD3AFE7" wp14:editId="0F5A1E9B">
            <wp:simplePos x="0" y="0"/>
            <wp:positionH relativeFrom="column">
              <wp:posOffset>5068974</wp:posOffset>
            </wp:positionH>
            <wp:positionV relativeFrom="paragraph">
              <wp:posOffset>1070725</wp:posOffset>
            </wp:positionV>
            <wp:extent cx="2604655" cy="2057400"/>
            <wp:effectExtent l="57150" t="57150" r="120015" b="114300"/>
            <wp:wrapNone/>
            <wp:docPr id="1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a 1 zoom.jpg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98" r="1366"/>
                    <a:stretch/>
                  </pic:blipFill>
                  <pic:spPr bwMode="auto">
                    <a:xfrm>
                      <a:off x="0" y="0"/>
                      <a:ext cx="2600811" cy="2054364"/>
                    </a:xfrm>
                    <a:prstGeom prst="rect">
                      <a:avLst/>
                    </a:prstGeom>
                    <a:ln w="12700" cap="sq" cmpd="sng" algn="ctr">
                      <a:solidFill>
                        <a:srgbClr val="000000"/>
                      </a:solidFill>
                      <a:prstDash val="solid"/>
                      <a:miter lim="800000"/>
                      <a:headEnd type="none" w="med" len="med"/>
                      <a:tailEnd type="none" w="med" len="med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5F24" w:rsidRPr="003179CC">
        <w:rPr>
          <w:noProof/>
          <w:lang w:eastAsia="es-CL"/>
        </w:rPr>
        <w:drawing>
          <wp:anchor distT="0" distB="0" distL="114300" distR="114300" simplePos="0" relativeHeight="251653632" behindDoc="0" locked="0" layoutInCell="1" allowOverlap="1" wp14:anchorId="6FF74C19" wp14:editId="0476CE24">
            <wp:simplePos x="0" y="0"/>
            <wp:positionH relativeFrom="column">
              <wp:posOffset>6236335</wp:posOffset>
            </wp:positionH>
            <wp:positionV relativeFrom="paragraph">
              <wp:posOffset>81915</wp:posOffset>
            </wp:positionV>
            <wp:extent cx="478155" cy="584200"/>
            <wp:effectExtent l="0" t="0" r="0" b="6350"/>
            <wp:wrapNone/>
            <wp:docPr id="33" name="Imagen 33" descr="C:\Users\jrodriguez\AppData\Local\Microsoft\Windows\Temporary Internet Files\Content.IE5\4WF0DONL\MC900239015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rodriguez\AppData\Local\Microsoft\Windows\Temporary Internet Files\Content.IE5\4WF0DONL\MC900239015[1].wmf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A1C3D" w:rsidRPr="004E54EC">
        <w:rPr>
          <w:noProof/>
          <w:lang w:eastAsia="es-CL"/>
        </w:rPr>
        <w:drawing>
          <wp:anchor distT="0" distB="0" distL="114300" distR="114300" simplePos="0" relativeHeight="251651584" behindDoc="0" locked="0" layoutInCell="1" allowOverlap="1" wp14:anchorId="1C804C6F" wp14:editId="2F5616DA">
            <wp:simplePos x="0" y="0"/>
            <wp:positionH relativeFrom="column">
              <wp:posOffset>5650865</wp:posOffset>
            </wp:positionH>
            <wp:positionV relativeFrom="paragraph">
              <wp:posOffset>3603625</wp:posOffset>
            </wp:positionV>
            <wp:extent cx="1031240" cy="747395"/>
            <wp:effectExtent l="0" t="0" r="0" b="0"/>
            <wp:wrapNone/>
            <wp:docPr id="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cala intensidades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1240" cy="7473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2607">
        <w:rPr>
          <w:noProof/>
          <w:lang w:eastAsia="es-CL"/>
        </w:rPr>
        <w:drawing>
          <wp:inline distT="0" distB="0" distL="0" distR="0" wp14:anchorId="1CE51096" wp14:editId="68AA3945">
            <wp:extent cx="6815656" cy="4787999"/>
            <wp:effectExtent l="0" t="0" r="4445" b="0"/>
            <wp:docPr id="1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7-04-2013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5656" cy="4787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DCAFA9" w14:textId="5C1E392B" w:rsidR="00F10D49" w:rsidRDefault="00F10D49" w:rsidP="00F10D49">
      <w:pPr>
        <w:spacing w:after="0"/>
      </w:pPr>
      <w:r>
        <w:t>Fuente: Elaboración propia.</w:t>
      </w:r>
    </w:p>
    <w:p w14:paraId="2E1535AC" w14:textId="77777777" w:rsidR="00CB127B" w:rsidRDefault="00CB127B" w:rsidP="00F10D49">
      <w:pPr>
        <w:spacing w:after="0"/>
      </w:pPr>
    </w:p>
    <w:p w14:paraId="7EB8D70E" w14:textId="77777777" w:rsidR="00CB127B" w:rsidRDefault="00CB127B" w:rsidP="00F10D49">
      <w:pPr>
        <w:spacing w:after="0"/>
      </w:pPr>
    </w:p>
    <w:p w14:paraId="7CDCAFAD" w14:textId="041294E3" w:rsidR="00626486" w:rsidRDefault="00416089" w:rsidP="00BC6B46">
      <w:pPr>
        <w:pStyle w:val="Descripcin"/>
        <w:spacing w:after="0"/>
        <w:jc w:val="left"/>
        <w:rPr>
          <w:rFonts w:asciiTheme="majorHAnsi" w:hAnsiTheme="majorHAnsi"/>
          <w:color w:val="auto"/>
          <w:sz w:val="22"/>
        </w:rPr>
      </w:pPr>
      <w:bookmarkStart w:id="23" w:name="_Toc397069315"/>
      <w:r w:rsidRPr="003179CC">
        <w:rPr>
          <w:rFonts w:asciiTheme="majorHAnsi" w:hAnsiTheme="majorHAnsi"/>
          <w:color w:val="auto"/>
          <w:sz w:val="22"/>
        </w:rPr>
        <w:t xml:space="preserve">Figura N° </w:t>
      </w:r>
      <w:r w:rsidRPr="003179CC">
        <w:rPr>
          <w:rFonts w:asciiTheme="majorHAnsi" w:hAnsiTheme="majorHAnsi"/>
          <w:color w:val="auto"/>
          <w:sz w:val="22"/>
        </w:rPr>
        <w:fldChar w:fldCharType="begin"/>
      </w:r>
      <w:r w:rsidRPr="003179CC">
        <w:rPr>
          <w:rFonts w:asciiTheme="majorHAnsi" w:hAnsiTheme="majorHAnsi"/>
          <w:color w:val="auto"/>
          <w:sz w:val="22"/>
        </w:rPr>
        <w:instrText xml:space="preserve"> SEQ Figura_N° \* ARABIC </w:instrText>
      </w:r>
      <w:r w:rsidRPr="003179CC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4</w:t>
      </w:r>
      <w:r w:rsidRPr="003179CC">
        <w:rPr>
          <w:rFonts w:asciiTheme="majorHAnsi" w:hAnsiTheme="majorHAnsi"/>
          <w:color w:val="auto"/>
          <w:sz w:val="22"/>
        </w:rPr>
        <w:fldChar w:fldCharType="end"/>
      </w:r>
      <w:r>
        <w:rPr>
          <w:rFonts w:asciiTheme="majorHAnsi" w:hAnsiTheme="majorHAnsi"/>
          <w:color w:val="auto"/>
          <w:sz w:val="22"/>
        </w:rPr>
        <w:t xml:space="preserve"> – </w:t>
      </w:r>
      <w:r w:rsidR="00BC6B46">
        <w:rPr>
          <w:rFonts w:asciiTheme="majorHAnsi" w:hAnsiTheme="majorHAnsi"/>
          <w:color w:val="auto"/>
          <w:sz w:val="22"/>
        </w:rPr>
        <w:t>I</w:t>
      </w:r>
      <w:r>
        <w:rPr>
          <w:rFonts w:asciiTheme="majorHAnsi" w:hAnsiTheme="majorHAnsi"/>
          <w:color w:val="auto"/>
          <w:sz w:val="22"/>
        </w:rPr>
        <w:t>ntensidades de olor percibidas</w:t>
      </w:r>
      <w:r w:rsidR="00C3032D">
        <w:rPr>
          <w:rFonts w:asciiTheme="majorHAnsi" w:hAnsiTheme="majorHAnsi"/>
          <w:color w:val="auto"/>
          <w:sz w:val="22"/>
        </w:rPr>
        <w:t xml:space="preserve"> </w:t>
      </w:r>
      <w:r w:rsidR="00AD4DC6">
        <w:rPr>
          <w:rFonts w:asciiTheme="majorHAnsi" w:hAnsiTheme="majorHAnsi"/>
          <w:color w:val="auto"/>
          <w:sz w:val="22"/>
        </w:rPr>
        <w:t>(</w:t>
      </w:r>
      <w:r w:rsidR="00BC6B46">
        <w:rPr>
          <w:rFonts w:asciiTheme="majorHAnsi" w:hAnsiTheme="majorHAnsi"/>
          <w:color w:val="auto"/>
          <w:sz w:val="22"/>
        </w:rPr>
        <w:t>Día 2</w:t>
      </w:r>
      <w:r w:rsidR="00AD4DC6">
        <w:rPr>
          <w:rFonts w:asciiTheme="majorHAnsi" w:hAnsiTheme="majorHAnsi"/>
          <w:color w:val="auto"/>
          <w:sz w:val="22"/>
        </w:rPr>
        <w:t>)</w:t>
      </w:r>
      <w:bookmarkEnd w:id="23"/>
    </w:p>
    <w:p w14:paraId="7CDCAFAE" w14:textId="205BB94B" w:rsidR="004E54EC" w:rsidRDefault="00595F24" w:rsidP="00BC6B46">
      <w:pPr>
        <w:pStyle w:val="Descripcin"/>
        <w:spacing w:after="0"/>
        <w:jc w:val="left"/>
      </w:pPr>
      <w:r w:rsidRPr="003179CC">
        <w:rPr>
          <w:noProof/>
          <w:lang w:eastAsia="es-CL"/>
        </w:rPr>
        <w:drawing>
          <wp:anchor distT="0" distB="0" distL="114300" distR="114300" simplePos="0" relativeHeight="251654656" behindDoc="0" locked="0" layoutInCell="1" allowOverlap="1" wp14:anchorId="0A467EE3" wp14:editId="2B8648AB">
            <wp:simplePos x="0" y="0"/>
            <wp:positionH relativeFrom="column">
              <wp:posOffset>6268085</wp:posOffset>
            </wp:positionH>
            <wp:positionV relativeFrom="paragraph">
              <wp:posOffset>67945</wp:posOffset>
            </wp:positionV>
            <wp:extent cx="478155" cy="584200"/>
            <wp:effectExtent l="0" t="0" r="0" b="6350"/>
            <wp:wrapNone/>
            <wp:docPr id="29" name="Imagen 29" descr="C:\Users\jrodriguez\AppData\Local\Microsoft\Windows\Temporary Internet Files\Content.IE5\4WF0DONL\MC900239015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rodriguez\AppData\Local\Microsoft\Windows\Temporary Internet Files\Content.IE5\4WF0DONL\MC900239015[1].wmf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2607" w:rsidRPr="004E54EC">
        <w:rPr>
          <w:noProof/>
          <w:lang w:eastAsia="es-CL"/>
        </w:rPr>
        <w:drawing>
          <wp:anchor distT="0" distB="0" distL="114300" distR="114300" simplePos="0" relativeHeight="251650560" behindDoc="0" locked="0" layoutInCell="1" allowOverlap="1" wp14:anchorId="7CDCB024" wp14:editId="40B79804">
            <wp:simplePos x="0" y="0"/>
            <wp:positionH relativeFrom="column">
              <wp:posOffset>5568315</wp:posOffset>
            </wp:positionH>
            <wp:positionV relativeFrom="paragraph">
              <wp:posOffset>3642995</wp:posOffset>
            </wp:positionV>
            <wp:extent cx="1031240" cy="747395"/>
            <wp:effectExtent l="0" t="0" r="0" b="0"/>
            <wp:wrapNone/>
            <wp:docPr id="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cala intensidades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1240" cy="7473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2607">
        <w:rPr>
          <w:noProof/>
          <w:lang w:eastAsia="es-CL"/>
        </w:rPr>
        <w:drawing>
          <wp:inline distT="0" distB="0" distL="0" distR="0" wp14:anchorId="48F28FE0" wp14:editId="4697FD4F">
            <wp:extent cx="6815656" cy="4787999"/>
            <wp:effectExtent l="0" t="0" r="4445" b="0"/>
            <wp:docPr id="1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6-07-2013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5656" cy="4787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DCAFAF" w14:textId="77777777" w:rsidR="00F10D49" w:rsidRDefault="00F10D49" w:rsidP="00F10D49">
      <w:pPr>
        <w:spacing w:after="0"/>
      </w:pPr>
      <w:r>
        <w:t>Fuente: Elaboración propia.</w:t>
      </w:r>
    </w:p>
    <w:p w14:paraId="6C25D729" w14:textId="05C63C49" w:rsidR="003E2607" w:rsidRDefault="003E2607" w:rsidP="00F10D49">
      <w:pPr>
        <w:spacing w:after="0"/>
      </w:pPr>
    </w:p>
    <w:p w14:paraId="5488237C" w14:textId="77777777" w:rsidR="003E2607" w:rsidRDefault="003E2607" w:rsidP="00F10D49">
      <w:pPr>
        <w:spacing w:after="0"/>
      </w:pPr>
    </w:p>
    <w:p w14:paraId="377E1E15" w14:textId="6E0DC7F9" w:rsidR="00822C32" w:rsidRDefault="00822C32" w:rsidP="00822C32">
      <w:pPr>
        <w:pStyle w:val="Descripcin"/>
        <w:spacing w:after="0"/>
        <w:jc w:val="left"/>
        <w:rPr>
          <w:rFonts w:asciiTheme="majorHAnsi" w:hAnsiTheme="majorHAnsi"/>
          <w:color w:val="auto"/>
          <w:sz w:val="22"/>
        </w:rPr>
      </w:pPr>
      <w:bookmarkStart w:id="24" w:name="_Toc397069316"/>
      <w:r w:rsidRPr="003179CC">
        <w:rPr>
          <w:rFonts w:asciiTheme="majorHAnsi" w:hAnsiTheme="majorHAnsi"/>
          <w:color w:val="auto"/>
          <w:sz w:val="22"/>
        </w:rPr>
        <w:t xml:space="preserve">Figura N° </w:t>
      </w:r>
      <w:r w:rsidRPr="003179CC">
        <w:rPr>
          <w:rFonts w:asciiTheme="majorHAnsi" w:hAnsiTheme="majorHAnsi"/>
          <w:color w:val="auto"/>
          <w:sz w:val="22"/>
        </w:rPr>
        <w:fldChar w:fldCharType="begin"/>
      </w:r>
      <w:r w:rsidRPr="003179CC">
        <w:rPr>
          <w:rFonts w:asciiTheme="majorHAnsi" w:hAnsiTheme="majorHAnsi"/>
          <w:color w:val="auto"/>
          <w:sz w:val="22"/>
        </w:rPr>
        <w:instrText xml:space="preserve"> SEQ Figura_N° \* ARABIC </w:instrText>
      </w:r>
      <w:r w:rsidRPr="003179CC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5</w:t>
      </w:r>
      <w:r w:rsidRPr="003179CC">
        <w:rPr>
          <w:rFonts w:asciiTheme="majorHAnsi" w:hAnsiTheme="majorHAnsi"/>
          <w:color w:val="auto"/>
          <w:sz w:val="22"/>
        </w:rPr>
        <w:fldChar w:fldCharType="end"/>
      </w:r>
      <w:r>
        <w:rPr>
          <w:rFonts w:asciiTheme="majorHAnsi" w:hAnsiTheme="majorHAnsi"/>
          <w:color w:val="auto"/>
          <w:sz w:val="22"/>
        </w:rPr>
        <w:t xml:space="preserve"> – Intensidades de olor percibidas (Día 3)</w:t>
      </w:r>
      <w:bookmarkEnd w:id="24"/>
    </w:p>
    <w:p w14:paraId="7CDCAFB1" w14:textId="03619154" w:rsidR="00825948" w:rsidRDefault="006275DF" w:rsidP="006D59ED">
      <w:pPr>
        <w:spacing w:after="0"/>
        <w:jc w:val="left"/>
      </w:pPr>
      <w:r w:rsidRPr="004E54EC">
        <w:rPr>
          <w:noProof/>
          <w:lang w:eastAsia="es-CL"/>
        </w:rPr>
        <w:drawing>
          <wp:anchor distT="0" distB="0" distL="114300" distR="114300" simplePos="0" relativeHeight="251652608" behindDoc="0" locked="0" layoutInCell="1" allowOverlap="1" wp14:anchorId="4BBA82FB" wp14:editId="63D06E4C">
            <wp:simplePos x="0" y="0"/>
            <wp:positionH relativeFrom="column">
              <wp:posOffset>5688965</wp:posOffset>
            </wp:positionH>
            <wp:positionV relativeFrom="paragraph">
              <wp:posOffset>3684905</wp:posOffset>
            </wp:positionV>
            <wp:extent cx="1031240" cy="747395"/>
            <wp:effectExtent l="0" t="0" r="0" b="0"/>
            <wp:wrapNone/>
            <wp:docPr id="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cala intensidades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1240" cy="7473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73497"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6A43EB0" wp14:editId="41A43587">
                <wp:simplePos x="0" y="0"/>
                <wp:positionH relativeFrom="column">
                  <wp:posOffset>4396105</wp:posOffset>
                </wp:positionH>
                <wp:positionV relativeFrom="paragraph">
                  <wp:posOffset>2509520</wp:posOffset>
                </wp:positionV>
                <wp:extent cx="755650" cy="468630"/>
                <wp:effectExtent l="38100" t="19050" r="82550" b="102870"/>
                <wp:wrapNone/>
                <wp:docPr id="77" name="77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5650" cy="46863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9F860F" id="77 Conector recto de flecha" o:spid="_x0000_s1026" type="#_x0000_t32" style="position:absolute;margin-left:346.15pt;margin-top:197.6pt;width:59.5pt;height:36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" strokecolor="black [3200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595F24" w:rsidRPr="003179CC">
        <w:rPr>
          <w:noProof/>
          <w:lang w:eastAsia="es-CL"/>
        </w:rPr>
        <w:drawing>
          <wp:anchor distT="0" distB="0" distL="114300" distR="114300" simplePos="0" relativeHeight="251655680" behindDoc="0" locked="0" layoutInCell="1" allowOverlap="1" wp14:anchorId="328D9083" wp14:editId="5110E66E">
            <wp:simplePos x="0" y="0"/>
            <wp:positionH relativeFrom="column">
              <wp:posOffset>6287135</wp:posOffset>
            </wp:positionH>
            <wp:positionV relativeFrom="paragraph">
              <wp:posOffset>90170</wp:posOffset>
            </wp:positionV>
            <wp:extent cx="478155" cy="584200"/>
            <wp:effectExtent l="0" t="0" r="0" b="6350"/>
            <wp:wrapNone/>
            <wp:docPr id="30" name="Imagen 30" descr="C:\Users\jrodriguez\AppData\Local\Microsoft\Windows\Temporary Internet Files\Content.IE5\4WF0DONL\MC900239015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rodriguez\AppData\Local\Microsoft\Windows\Temporary Internet Files\Content.IE5\4WF0DONL\MC900239015[1].wmf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22C32">
        <w:rPr>
          <w:noProof/>
          <w:lang w:eastAsia="es-CL"/>
        </w:rPr>
        <w:drawing>
          <wp:inline distT="0" distB="0" distL="0" distR="0" wp14:anchorId="2BD289A5" wp14:editId="03C54FE5">
            <wp:extent cx="6815656" cy="4787999"/>
            <wp:effectExtent l="0" t="0" r="4445" b="0"/>
            <wp:docPr id="1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-07-2013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5656" cy="4787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5E4366" w14:textId="18743985" w:rsidR="006275DF" w:rsidRDefault="00822C32" w:rsidP="00FB3EDD">
      <w:pPr>
        <w:spacing w:after="0"/>
        <w:jc w:val="left"/>
      </w:pPr>
      <w:r>
        <w:t>Fuente: Elaboración propia.</w:t>
      </w:r>
    </w:p>
    <w:p w14:paraId="13EC3843" w14:textId="77777777" w:rsidR="00822C32" w:rsidRDefault="00822C32" w:rsidP="006D59ED">
      <w:pPr>
        <w:spacing w:after="0"/>
        <w:jc w:val="left"/>
        <w:sectPr w:rsidR="00822C32" w:rsidSect="00322ADC">
          <w:pgSz w:w="15840" w:h="12240" w:orient="landscape" w:code="1"/>
          <w:pgMar w:top="1701" w:right="1418" w:bottom="1701" w:left="2381" w:header="709" w:footer="709" w:gutter="0"/>
          <w:cols w:space="708"/>
          <w:docGrid w:linePitch="360"/>
        </w:sectPr>
      </w:pPr>
    </w:p>
    <w:p w14:paraId="7CDCAFB2" w14:textId="77777777" w:rsidR="001E40B7" w:rsidRDefault="00626486" w:rsidP="00626486">
      <w:pPr>
        <w:pStyle w:val="Ttulo2"/>
      </w:pPr>
      <w:bookmarkStart w:id="25" w:name="_Toc397069308"/>
      <w:r>
        <w:lastRenderedPageBreak/>
        <w:t>Análisis de resultados</w:t>
      </w:r>
      <w:bookmarkEnd w:id="25"/>
    </w:p>
    <w:p w14:paraId="7CDCAFB3" w14:textId="2BE5995F" w:rsidR="00825948" w:rsidRDefault="00825948" w:rsidP="00825948">
      <w:r>
        <w:t xml:space="preserve">Como se muestra </w:t>
      </w:r>
      <w:r w:rsidR="00767BF4">
        <w:t xml:space="preserve">desde </w:t>
      </w:r>
      <w:r>
        <w:t xml:space="preserve">la </w:t>
      </w:r>
      <w:r w:rsidR="004E54BB">
        <w:fldChar w:fldCharType="begin"/>
      </w:r>
      <w:r w:rsidR="004E54BB">
        <w:instrText xml:space="preserve"> REF _Ref368647146 \h </w:instrText>
      </w:r>
      <w:r w:rsidR="004E54BB">
        <w:fldChar w:fldCharType="separate"/>
      </w:r>
      <w:r w:rsidR="00D631D3" w:rsidRPr="00DE64CD">
        <w:rPr>
          <w:rFonts w:asciiTheme="majorHAnsi" w:hAnsiTheme="majorHAnsi"/>
        </w:rPr>
        <w:t xml:space="preserve">Tabla N° </w:t>
      </w:r>
      <w:r w:rsidR="00D631D3">
        <w:rPr>
          <w:rFonts w:asciiTheme="majorHAnsi" w:hAnsiTheme="majorHAnsi"/>
          <w:noProof/>
        </w:rPr>
        <w:t>2</w:t>
      </w:r>
      <w:r w:rsidR="004E54BB">
        <w:fldChar w:fldCharType="end"/>
      </w:r>
      <w:r w:rsidR="004E54BB">
        <w:t xml:space="preserve"> </w:t>
      </w:r>
      <w:r w:rsidR="00767BF4">
        <w:t>a la</w:t>
      </w:r>
      <w:r w:rsidR="004E54BB">
        <w:t xml:space="preserve"> </w:t>
      </w:r>
      <w:r w:rsidR="004E54BB">
        <w:fldChar w:fldCharType="begin"/>
      </w:r>
      <w:r w:rsidR="004E54BB">
        <w:instrText xml:space="preserve"> REF _Ref368647156 \h </w:instrText>
      </w:r>
      <w:r w:rsidR="004E54BB">
        <w:fldChar w:fldCharType="separate"/>
      </w:r>
      <w:r w:rsidR="00D631D3" w:rsidRPr="00DE64CD">
        <w:rPr>
          <w:rFonts w:asciiTheme="majorHAnsi" w:hAnsiTheme="majorHAnsi"/>
        </w:rPr>
        <w:t xml:space="preserve">Tabla N° </w:t>
      </w:r>
      <w:r w:rsidR="00D631D3">
        <w:rPr>
          <w:rFonts w:asciiTheme="majorHAnsi" w:hAnsiTheme="majorHAnsi"/>
          <w:noProof/>
        </w:rPr>
        <w:t>4</w:t>
      </w:r>
      <w:r w:rsidR="004E54BB">
        <w:fldChar w:fldCharType="end"/>
      </w:r>
      <w:r w:rsidR="00767BF4">
        <w:t xml:space="preserve">, </w:t>
      </w:r>
      <w:r>
        <w:t xml:space="preserve"> las notas percibidas correspondieron a notas atribuibles a</w:t>
      </w:r>
      <w:r w:rsidR="00D85756">
        <w:t xml:space="preserve"> la instalación inspeccionada. </w:t>
      </w:r>
      <w:r w:rsidR="004E54BB">
        <w:t>Las</w:t>
      </w:r>
      <w:r>
        <w:t xml:space="preserve"> percibidas con mayor frecuencia fue</w:t>
      </w:r>
      <w:r w:rsidR="008E16C6">
        <w:t>ron</w:t>
      </w:r>
      <w:r w:rsidR="007C303A">
        <w:t xml:space="preserve"> </w:t>
      </w:r>
      <w:r w:rsidR="004E54BB">
        <w:t>huevo podrido</w:t>
      </w:r>
      <w:r w:rsidR="009A26ED">
        <w:t xml:space="preserve"> y</w:t>
      </w:r>
      <w:r w:rsidR="004E54BB">
        <w:t xml:space="preserve"> grasa</w:t>
      </w:r>
      <w:r w:rsidR="0081730F">
        <w:t xml:space="preserve"> </w:t>
      </w:r>
      <w:r>
        <w:t>(</w:t>
      </w:r>
      <w:r w:rsidR="00767BF4">
        <w:t>atribuible a la instalación)</w:t>
      </w:r>
      <w:r w:rsidR="004E54BB">
        <w:t xml:space="preserve">. No se percibieron notas </w:t>
      </w:r>
      <w:r>
        <w:t>atribuible</w:t>
      </w:r>
      <w:r w:rsidR="004E54BB">
        <w:t>s</w:t>
      </w:r>
      <w:r>
        <w:t xml:space="preserve"> a</w:t>
      </w:r>
      <w:r w:rsidR="004E54BB">
        <w:t xml:space="preserve"> otra</w:t>
      </w:r>
      <w:r>
        <w:t xml:space="preserve"> instalación,</w:t>
      </w:r>
      <w:r w:rsidR="007C303A">
        <w:t xml:space="preserve"> tal como se observa en </w:t>
      </w:r>
      <w:r w:rsidR="00767BF4">
        <w:t>los gráficos siguientes.</w:t>
      </w:r>
    </w:p>
    <w:p w14:paraId="6A28068A" w14:textId="4594DDAA" w:rsidR="009C3D70" w:rsidRDefault="009C3D70" w:rsidP="00825948">
      <w:r>
        <w:t xml:space="preserve">Cabe destacar que las mediciones realizadas </w:t>
      </w:r>
      <w:r w:rsidR="004E54BB">
        <w:t xml:space="preserve">el primer día, </w:t>
      </w:r>
      <w:r>
        <w:t xml:space="preserve">se </w:t>
      </w:r>
      <w:r w:rsidR="004E54BB">
        <w:t xml:space="preserve">efectuaron en </w:t>
      </w:r>
      <w:r>
        <w:t xml:space="preserve">horarios </w:t>
      </w:r>
      <w:r w:rsidR="004E54BB">
        <w:t xml:space="preserve">PM y </w:t>
      </w:r>
      <w:r>
        <w:t>nocturno</w:t>
      </w:r>
      <w:r w:rsidR="00B50915">
        <w:t>s</w:t>
      </w:r>
      <w:r w:rsidR="004E54BB">
        <w:t xml:space="preserve"> (</w:t>
      </w:r>
      <w:r>
        <w:t xml:space="preserve">0 a </w:t>
      </w:r>
      <w:r w:rsidR="004E54BB">
        <w:t xml:space="preserve">2 </w:t>
      </w:r>
      <w:r>
        <w:t>aproximadamente</w:t>
      </w:r>
      <w:r w:rsidR="004E54BB">
        <w:t>).</w:t>
      </w:r>
    </w:p>
    <w:p w14:paraId="49661B36" w14:textId="77777777" w:rsidR="00F82D34" w:rsidRDefault="00825948" w:rsidP="00737D6D">
      <w:pPr>
        <w:pStyle w:val="Descripcin"/>
        <w:jc w:val="center"/>
        <w:rPr>
          <w:rFonts w:asciiTheme="majorHAnsi" w:hAnsiTheme="majorHAnsi"/>
          <w:color w:val="auto"/>
          <w:sz w:val="22"/>
        </w:rPr>
      </w:pPr>
      <w:bookmarkStart w:id="26" w:name="_Ref358130630"/>
      <w:bookmarkStart w:id="27" w:name="_Toc397069322"/>
      <w:r w:rsidRPr="00825948">
        <w:rPr>
          <w:rFonts w:asciiTheme="majorHAnsi" w:hAnsiTheme="majorHAnsi"/>
          <w:color w:val="auto"/>
          <w:sz w:val="22"/>
        </w:rPr>
        <w:t xml:space="preserve">Gráfico N° </w:t>
      </w:r>
      <w:r w:rsidRPr="00825948">
        <w:rPr>
          <w:rFonts w:asciiTheme="majorHAnsi" w:hAnsiTheme="majorHAnsi"/>
          <w:color w:val="auto"/>
          <w:sz w:val="22"/>
        </w:rPr>
        <w:fldChar w:fldCharType="begin"/>
      </w:r>
      <w:r w:rsidRPr="00825948">
        <w:rPr>
          <w:rFonts w:asciiTheme="majorHAnsi" w:hAnsiTheme="majorHAnsi"/>
          <w:color w:val="auto"/>
          <w:sz w:val="22"/>
        </w:rPr>
        <w:instrText xml:space="preserve"> SEQ Gráfico_N° \* ARABIC </w:instrText>
      </w:r>
      <w:r w:rsidRPr="00825948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1</w:t>
      </w:r>
      <w:r w:rsidRPr="00825948">
        <w:rPr>
          <w:rFonts w:asciiTheme="majorHAnsi" w:hAnsiTheme="majorHAnsi"/>
          <w:color w:val="auto"/>
          <w:sz w:val="22"/>
        </w:rPr>
        <w:fldChar w:fldCharType="end"/>
      </w:r>
      <w:bookmarkEnd w:id="26"/>
      <w:r w:rsidRPr="00825948">
        <w:rPr>
          <w:rFonts w:asciiTheme="majorHAnsi" w:hAnsiTheme="majorHAnsi"/>
          <w:color w:val="auto"/>
          <w:sz w:val="22"/>
        </w:rPr>
        <w:t xml:space="preserve"> – Frecuencias de percepción por nota de olor</w:t>
      </w:r>
      <w:bookmarkEnd w:id="27"/>
    </w:p>
    <w:p w14:paraId="7CDCAFB6" w14:textId="610B46F3" w:rsidR="00676BC5" w:rsidRDefault="004E54BB" w:rsidP="00737D6D">
      <w:pPr>
        <w:pStyle w:val="Descripcin"/>
        <w:jc w:val="center"/>
      </w:pPr>
      <w:r w:rsidRPr="004E54BB">
        <w:rPr>
          <w:noProof/>
          <w:lang w:eastAsia="es-CL"/>
        </w:rPr>
        <w:drawing>
          <wp:inline distT="0" distB="0" distL="0" distR="0" wp14:anchorId="43F7E233" wp14:editId="78A466FE">
            <wp:extent cx="5612130" cy="4067930"/>
            <wp:effectExtent l="0" t="0" r="7620" b="889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06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DCAFBC" w14:textId="4C41E685" w:rsidR="000849AD" w:rsidRDefault="000849AD">
      <w:pPr>
        <w:spacing w:after="0"/>
        <w:jc w:val="left"/>
      </w:pPr>
      <w:r>
        <w:br w:type="page"/>
      </w:r>
    </w:p>
    <w:p w14:paraId="669441C1" w14:textId="77777777" w:rsidR="00F82D34" w:rsidRDefault="00825948" w:rsidP="00767BF4">
      <w:pPr>
        <w:pStyle w:val="Descripcin"/>
        <w:jc w:val="left"/>
        <w:rPr>
          <w:rFonts w:asciiTheme="majorHAnsi" w:hAnsiTheme="majorHAnsi"/>
          <w:color w:val="auto"/>
          <w:sz w:val="22"/>
        </w:rPr>
      </w:pPr>
      <w:bookmarkStart w:id="28" w:name="_Ref358130679"/>
      <w:bookmarkStart w:id="29" w:name="_Toc397069323"/>
      <w:r w:rsidRPr="00825948">
        <w:rPr>
          <w:rFonts w:asciiTheme="majorHAnsi" w:hAnsiTheme="majorHAnsi"/>
          <w:color w:val="auto"/>
          <w:sz w:val="22"/>
        </w:rPr>
        <w:lastRenderedPageBreak/>
        <w:t xml:space="preserve">Gráfico N° </w:t>
      </w:r>
      <w:r w:rsidRPr="00825948">
        <w:rPr>
          <w:rFonts w:asciiTheme="majorHAnsi" w:hAnsiTheme="majorHAnsi"/>
          <w:color w:val="auto"/>
          <w:sz w:val="22"/>
        </w:rPr>
        <w:fldChar w:fldCharType="begin"/>
      </w:r>
      <w:r w:rsidRPr="00825948">
        <w:rPr>
          <w:rFonts w:asciiTheme="majorHAnsi" w:hAnsiTheme="majorHAnsi"/>
          <w:color w:val="auto"/>
          <w:sz w:val="22"/>
        </w:rPr>
        <w:instrText xml:space="preserve"> SEQ Gráfico_N° \* ARABIC </w:instrText>
      </w:r>
      <w:r w:rsidRPr="00825948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2</w:t>
      </w:r>
      <w:r w:rsidRPr="00825948">
        <w:rPr>
          <w:rFonts w:asciiTheme="majorHAnsi" w:hAnsiTheme="majorHAnsi"/>
          <w:color w:val="auto"/>
          <w:sz w:val="22"/>
        </w:rPr>
        <w:fldChar w:fldCharType="end"/>
      </w:r>
      <w:bookmarkEnd w:id="28"/>
      <w:r w:rsidRPr="00825948">
        <w:rPr>
          <w:rFonts w:asciiTheme="majorHAnsi" w:hAnsiTheme="majorHAnsi"/>
          <w:color w:val="auto"/>
          <w:sz w:val="22"/>
        </w:rPr>
        <w:t xml:space="preserve"> – Frecuencias de percepción </w:t>
      </w:r>
      <w:r>
        <w:rPr>
          <w:rFonts w:asciiTheme="majorHAnsi" w:hAnsiTheme="majorHAnsi"/>
          <w:color w:val="auto"/>
          <w:sz w:val="22"/>
        </w:rPr>
        <w:t xml:space="preserve">por </w:t>
      </w:r>
      <w:r w:rsidR="00767BF4">
        <w:rPr>
          <w:rFonts w:asciiTheme="majorHAnsi" w:hAnsiTheme="majorHAnsi"/>
          <w:color w:val="auto"/>
          <w:sz w:val="22"/>
        </w:rPr>
        <w:t>nota de olor</w:t>
      </w:r>
      <w:bookmarkEnd w:id="29"/>
    </w:p>
    <w:p w14:paraId="7CDCAFC3" w14:textId="5DDC2EFE" w:rsidR="00676BC5" w:rsidRDefault="006F3459" w:rsidP="00767BF4">
      <w:pPr>
        <w:pStyle w:val="Descripcin"/>
        <w:jc w:val="left"/>
      </w:pPr>
      <w:r w:rsidRPr="006F3459">
        <w:rPr>
          <w:noProof/>
          <w:lang w:eastAsia="es-CL"/>
        </w:rPr>
        <w:drawing>
          <wp:inline distT="0" distB="0" distL="0" distR="0" wp14:anchorId="12DDA492" wp14:editId="583C09E6">
            <wp:extent cx="5612130" cy="4070006"/>
            <wp:effectExtent l="0" t="0" r="7620" b="698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070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54A23C" w14:textId="77777777" w:rsidR="006F3459" w:rsidRDefault="006F3459" w:rsidP="006F3459"/>
    <w:p w14:paraId="53E09DEE" w14:textId="77777777" w:rsidR="006F3459" w:rsidRDefault="006F3459" w:rsidP="006F3459"/>
    <w:p w14:paraId="6B178DE6" w14:textId="77777777" w:rsidR="006F3459" w:rsidRDefault="006F3459" w:rsidP="006F3459"/>
    <w:p w14:paraId="01AB939D" w14:textId="77777777" w:rsidR="006F3459" w:rsidRDefault="006F3459" w:rsidP="006F3459"/>
    <w:p w14:paraId="2E4AA675" w14:textId="77777777" w:rsidR="006F3459" w:rsidRDefault="006F3459" w:rsidP="006F3459"/>
    <w:p w14:paraId="00E0A7BC" w14:textId="77777777" w:rsidR="006F3459" w:rsidRDefault="006F3459" w:rsidP="006F3459"/>
    <w:p w14:paraId="458F7784" w14:textId="77777777" w:rsidR="006F3459" w:rsidRDefault="006F3459" w:rsidP="006F3459"/>
    <w:p w14:paraId="2BE8E0D7" w14:textId="77777777" w:rsidR="006F3459" w:rsidRDefault="006F3459" w:rsidP="006F3459"/>
    <w:p w14:paraId="20066DE7" w14:textId="77777777" w:rsidR="006F3459" w:rsidRDefault="006F3459" w:rsidP="006F3459"/>
    <w:p w14:paraId="7CDCAFC8" w14:textId="49E10E02" w:rsidR="00676BC5" w:rsidRDefault="00737D6D" w:rsidP="00941B67">
      <w:pPr>
        <w:pStyle w:val="Descripcin"/>
      </w:pPr>
      <w:bookmarkStart w:id="30" w:name="_Toc397069324"/>
      <w:r w:rsidRPr="00825948">
        <w:rPr>
          <w:rFonts w:asciiTheme="majorHAnsi" w:hAnsiTheme="majorHAnsi"/>
          <w:color w:val="auto"/>
          <w:sz w:val="22"/>
        </w:rPr>
        <w:lastRenderedPageBreak/>
        <w:t xml:space="preserve">Gráfico N° </w:t>
      </w:r>
      <w:r w:rsidRPr="00825948">
        <w:rPr>
          <w:rFonts w:asciiTheme="majorHAnsi" w:hAnsiTheme="majorHAnsi"/>
          <w:color w:val="auto"/>
          <w:sz w:val="22"/>
        </w:rPr>
        <w:fldChar w:fldCharType="begin"/>
      </w:r>
      <w:r w:rsidRPr="00825948">
        <w:rPr>
          <w:rFonts w:asciiTheme="majorHAnsi" w:hAnsiTheme="majorHAnsi"/>
          <w:color w:val="auto"/>
          <w:sz w:val="22"/>
        </w:rPr>
        <w:instrText xml:space="preserve"> SEQ Gráfico_N° \* ARABIC </w:instrText>
      </w:r>
      <w:r w:rsidRPr="00825948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3</w:t>
      </w:r>
      <w:r w:rsidRPr="00825948">
        <w:rPr>
          <w:rFonts w:asciiTheme="majorHAnsi" w:hAnsiTheme="majorHAnsi"/>
          <w:color w:val="auto"/>
          <w:sz w:val="22"/>
        </w:rPr>
        <w:fldChar w:fldCharType="end"/>
      </w:r>
      <w:r w:rsidRPr="00825948">
        <w:rPr>
          <w:rFonts w:asciiTheme="majorHAnsi" w:hAnsiTheme="majorHAnsi"/>
          <w:color w:val="auto"/>
          <w:sz w:val="22"/>
        </w:rPr>
        <w:t xml:space="preserve"> – </w:t>
      </w:r>
      <w:r w:rsidR="00767BF4" w:rsidRPr="00825948">
        <w:rPr>
          <w:rFonts w:asciiTheme="majorHAnsi" w:hAnsiTheme="majorHAnsi"/>
          <w:color w:val="auto"/>
          <w:sz w:val="22"/>
        </w:rPr>
        <w:t xml:space="preserve">Frecuencias de percepción </w:t>
      </w:r>
      <w:r w:rsidR="00767BF4">
        <w:rPr>
          <w:rFonts w:asciiTheme="majorHAnsi" w:hAnsiTheme="majorHAnsi"/>
          <w:color w:val="auto"/>
          <w:sz w:val="22"/>
        </w:rPr>
        <w:t>por nota de olor</w:t>
      </w:r>
      <w:bookmarkEnd w:id="30"/>
    </w:p>
    <w:p w14:paraId="7CDCAFCA" w14:textId="7963B949" w:rsidR="00676BC5" w:rsidRDefault="006F3459" w:rsidP="006D59ED">
      <w:pPr>
        <w:spacing w:after="0"/>
        <w:jc w:val="left"/>
      </w:pPr>
      <w:r w:rsidRPr="006F3459">
        <w:rPr>
          <w:noProof/>
          <w:lang w:eastAsia="es-CL"/>
        </w:rPr>
        <w:drawing>
          <wp:inline distT="0" distB="0" distL="0" distR="0" wp14:anchorId="43467A32" wp14:editId="27285A55">
            <wp:extent cx="5612130" cy="4070006"/>
            <wp:effectExtent l="0" t="0" r="7620" b="698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070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6B8AA7" w14:textId="0D773F0E" w:rsidR="00737D6D" w:rsidRDefault="00737D6D" w:rsidP="006D59ED">
      <w:pPr>
        <w:spacing w:after="0"/>
        <w:jc w:val="left"/>
      </w:pPr>
    </w:p>
    <w:p w14:paraId="3E5B0A0F" w14:textId="26C389F2" w:rsidR="00767BF4" w:rsidRDefault="00767BF4" w:rsidP="006D59ED">
      <w:pPr>
        <w:spacing w:after="0"/>
        <w:jc w:val="left"/>
      </w:pPr>
    </w:p>
    <w:p w14:paraId="25DCE82B" w14:textId="77777777" w:rsidR="00767BF4" w:rsidRDefault="00767BF4" w:rsidP="006D59ED">
      <w:pPr>
        <w:spacing w:after="0"/>
        <w:jc w:val="left"/>
        <w:sectPr w:rsidR="00767BF4" w:rsidSect="00825948">
          <w:pgSz w:w="12240" w:h="15840" w:code="1"/>
          <w:pgMar w:top="2381" w:right="1701" w:bottom="1418" w:left="1701" w:header="709" w:footer="709" w:gutter="0"/>
          <w:cols w:space="708"/>
          <w:docGrid w:linePitch="360"/>
        </w:sectPr>
      </w:pPr>
    </w:p>
    <w:p w14:paraId="7CDCAFCD" w14:textId="77777777" w:rsidR="00BE637F" w:rsidRDefault="00BE637F" w:rsidP="00BE637F">
      <w:pPr>
        <w:pStyle w:val="Ttulo1"/>
      </w:pPr>
      <w:bookmarkStart w:id="31" w:name="_Toc397069309"/>
      <w:r>
        <w:lastRenderedPageBreak/>
        <w:t>CONCLUSIONES</w:t>
      </w:r>
      <w:bookmarkEnd w:id="31"/>
    </w:p>
    <w:p w14:paraId="7CDCAFCE" w14:textId="77777777" w:rsidR="00CA71DB" w:rsidRDefault="00CA71DB" w:rsidP="00CA71DB">
      <w:r>
        <w:t>La actividad permitió constatar lo siguiente:</w:t>
      </w:r>
    </w:p>
    <w:p w14:paraId="7CDCAFCF" w14:textId="65E973A8" w:rsidR="00AC1F68" w:rsidRDefault="00AD4DC6" w:rsidP="00CA71DB">
      <w:pPr>
        <w:pStyle w:val="Prrafodelista"/>
        <w:numPr>
          <w:ilvl w:val="0"/>
          <w:numId w:val="40"/>
        </w:numPr>
        <w:spacing w:after="0" w:line="276" w:lineRule="auto"/>
        <w:jc w:val="left"/>
        <w:rPr>
          <w:rFonts w:ascii="Optima" w:eastAsia="MS Mincho" w:hAnsi="Optima"/>
          <w:lang w:eastAsia="es-ES"/>
        </w:rPr>
      </w:pPr>
      <w:r w:rsidRPr="000B7BFA">
        <w:rPr>
          <w:rFonts w:ascii="Optima" w:eastAsia="MS Mincho" w:hAnsi="Optima"/>
          <w:lang w:eastAsia="es-ES"/>
        </w:rPr>
        <w:t>Se percib</w:t>
      </w:r>
      <w:r w:rsidR="006C3773" w:rsidRPr="000B7BFA">
        <w:rPr>
          <w:rFonts w:ascii="Optima" w:eastAsia="MS Mincho" w:hAnsi="Optima"/>
          <w:lang w:eastAsia="es-ES"/>
        </w:rPr>
        <w:t>ieron</w:t>
      </w:r>
      <w:r w:rsidRPr="000B7BFA">
        <w:rPr>
          <w:rFonts w:ascii="Optima" w:eastAsia="MS Mincho" w:hAnsi="Optima"/>
          <w:lang w:eastAsia="es-ES"/>
        </w:rPr>
        <w:t xml:space="preserve"> </w:t>
      </w:r>
      <w:r w:rsidR="00AC1F68" w:rsidRPr="000B7BFA">
        <w:rPr>
          <w:rFonts w:ascii="Optima" w:eastAsia="MS Mincho" w:hAnsi="Optima"/>
          <w:lang w:eastAsia="es-ES"/>
        </w:rPr>
        <w:t xml:space="preserve">olores molestos dentro de la instalación, con notas principalmente a </w:t>
      </w:r>
      <w:r w:rsidR="009A26ED">
        <w:rPr>
          <w:rFonts w:ascii="Optima" w:eastAsia="MS Mincho" w:hAnsi="Optima"/>
          <w:lang w:eastAsia="es-ES"/>
        </w:rPr>
        <w:t>huevo podrido</w:t>
      </w:r>
      <w:r w:rsidR="00393088">
        <w:rPr>
          <w:rFonts w:ascii="Optima" w:eastAsia="MS Mincho" w:hAnsi="Optima"/>
          <w:lang w:eastAsia="es-ES"/>
        </w:rPr>
        <w:t xml:space="preserve"> y grasa.</w:t>
      </w:r>
    </w:p>
    <w:p w14:paraId="7881C8CC" w14:textId="7FE28EAD" w:rsidR="0081730F" w:rsidRPr="000B7BFA" w:rsidRDefault="0081730F" w:rsidP="0081730F">
      <w:pPr>
        <w:pStyle w:val="Prrafodelista"/>
        <w:numPr>
          <w:ilvl w:val="0"/>
          <w:numId w:val="40"/>
        </w:numPr>
        <w:spacing w:after="0" w:line="276" w:lineRule="auto"/>
        <w:jc w:val="left"/>
        <w:rPr>
          <w:rFonts w:ascii="Optima" w:eastAsia="MS Mincho" w:hAnsi="Optima"/>
          <w:lang w:eastAsia="es-ES"/>
        </w:rPr>
      </w:pPr>
      <w:r w:rsidRPr="000B7BFA">
        <w:rPr>
          <w:rFonts w:ascii="Optima" w:eastAsia="MS Mincho" w:hAnsi="Optima"/>
          <w:lang w:eastAsia="es-ES"/>
        </w:rPr>
        <w:t xml:space="preserve">Se percibieron </w:t>
      </w:r>
      <w:r w:rsidR="00393088">
        <w:rPr>
          <w:rFonts w:ascii="Optima" w:eastAsia="MS Mincho" w:hAnsi="Optima"/>
          <w:lang w:eastAsia="es-ES"/>
        </w:rPr>
        <w:t xml:space="preserve">dos puntos exteriores con </w:t>
      </w:r>
      <w:r w:rsidRPr="000B7BFA">
        <w:rPr>
          <w:rFonts w:ascii="Optima" w:eastAsia="MS Mincho" w:hAnsi="Optima"/>
          <w:lang w:eastAsia="es-ES"/>
        </w:rPr>
        <w:t>olores molestos en receptores sensibles (</w:t>
      </w:r>
      <w:r w:rsidR="009A26ED">
        <w:rPr>
          <w:rFonts w:ascii="Optima" w:eastAsia="MS Mincho" w:hAnsi="Optima"/>
          <w:lang w:eastAsia="es-ES"/>
        </w:rPr>
        <w:t>edificio, terminal de buses) y</w:t>
      </w:r>
      <w:r w:rsidR="00393088">
        <w:rPr>
          <w:rFonts w:ascii="Optima" w:eastAsia="MS Mincho" w:hAnsi="Optima"/>
          <w:lang w:eastAsia="es-ES"/>
        </w:rPr>
        <w:t xml:space="preserve"> un punto exterior no asociado a receptores sensibles (Isabel Riquelme)</w:t>
      </w:r>
      <w:r w:rsidRPr="000B7BFA">
        <w:rPr>
          <w:rFonts w:ascii="Optima" w:eastAsia="MS Mincho" w:hAnsi="Optima"/>
          <w:lang w:eastAsia="es-ES"/>
        </w:rPr>
        <w:t>, con notas atribuibles a la instalación.</w:t>
      </w:r>
    </w:p>
    <w:p w14:paraId="7CDCAFD0" w14:textId="6CF63735" w:rsidR="006C3773" w:rsidRPr="00393088" w:rsidRDefault="006C3773" w:rsidP="00393088">
      <w:pPr>
        <w:pStyle w:val="Prrafodelista"/>
        <w:numPr>
          <w:ilvl w:val="0"/>
          <w:numId w:val="40"/>
        </w:numPr>
        <w:spacing w:after="0" w:line="276" w:lineRule="auto"/>
        <w:jc w:val="left"/>
        <w:rPr>
          <w:rFonts w:ascii="Optima" w:eastAsia="MS Mincho" w:hAnsi="Optima"/>
          <w:lang w:eastAsia="es-ES"/>
        </w:rPr>
      </w:pPr>
      <w:r w:rsidRPr="000B7BFA">
        <w:rPr>
          <w:rFonts w:ascii="Optima" w:eastAsia="MS Mincho" w:hAnsi="Optima"/>
          <w:lang w:eastAsia="es-ES"/>
        </w:rPr>
        <w:t xml:space="preserve">La nota de olor percibida con mayor frecuencia </w:t>
      </w:r>
      <w:r w:rsidR="009E11BD" w:rsidRPr="000B7BFA">
        <w:rPr>
          <w:rFonts w:ascii="Optima" w:eastAsia="MS Mincho" w:hAnsi="Optima"/>
          <w:lang w:eastAsia="es-ES"/>
        </w:rPr>
        <w:t>correspondió</w:t>
      </w:r>
      <w:r w:rsidR="00810252" w:rsidRPr="000B7BFA">
        <w:rPr>
          <w:rFonts w:ascii="Optima" w:eastAsia="MS Mincho" w:hAnsi="Optima"/>
          <w:lang w:eastAsia="es-ES"/>
        </w:rPr>
        <w:t xml:space="preserve"> a </w:t>
      </w:r>
      <w:r w:rsidR="00393088">
        <w:rPr>
          <w:rFonts w:ascii="Optima" w:eastAsia="MS Mincho" w:hAnsi="Optima"/>
          <w:lang w:eastAsia="es-ES"/>
        </w:rPr>
        <w:t>huevo podrido y grasa</w:t>
      </w:r>
      <w:r w:rsidR="0029790E" w:rsidRPr="000B7BFA">
        <w:rPr>
          <w:rFonts w:ascii="Optima" w:eastAsia="MS Mincho" w:hAnsi="Optima"/>
          <w:lang w:eastAsia="es-ES"/>
        </w:rPr>
        <w:t>,</w:t>
      </w:r>
      <w:r w:rsidR="009E11BD" w:rsidRPr="000B7BFA">
        <w:rPr>
          <w:rFonts w:ascii="Optima" w:eastAsia="MS Mincho" w:hAnsi="Optima"/>
          <w:lang w:eastAsia="es-ES"/>
        </w:rPr>
        <w:t xml:space="preserve"> </w:t>
      </w:r>
      <w:r w:rsidR="00393088">
        <w:rPr>
          <w:rFonts w:ascii="Optima" w:eastAsia="MS Mincho" w:hAnsi="Optima"/>
          <w:lang w:eastAsia="es-ES"/>
        </w:rPr>
        <w:t xml:space="preserve">ambas </w:t>
      </w:r>
      <w:r w:rsidR="009E11BD" w:rsidRPr="00393088">
        <w:rPr>
          <w:rFonts w:ascii="Optima" w:eastAsia="MS Mincho" w:hAnsi="Optima"/>
          <w:lang w:eastAsia="es-ES"/>
        </w:rPr>
        <w:t>considerada</w:t>
      </w:r>
      <w:r w:rsidR="00393088">
        <w:rPr>
          <w:rFonts w:ascii="Optima" w:eastAsia="MS Mincho" w:hAnsi="Optima"/>
          <w:lang w:eastAsia="es-ES"/>
        </w:rPr>
        <w:t>s</w:t>
      </w:r>
      <w:r w:rsidR="009E11BD" w:rsidRPr="00393088">
        <w:rPr>
          <w:rFonts w:ascii="Optima" w:eastAsia="MS Mincho" w:hAnsi="Optima"/>
          <w:lang w:eastAsia="es-ES"/>
        </w:rPr>
        <w:t xml:space="preserve"> </w:t>
      </w:r>
      <w:r w:rsidR="0029790E" w:rsidRPr="00393088">
        <w:rPr>
          <w:rFonts w:ascii="Optima" w:eastAsia="MS Mincho" w:hAnsi="Optima"/>
          <w:lang w:eastAsia="es-ES"/>
        </w:rPr>
        <w:t>ofensiva</w:t>
      </w:r>
      <w:r w:rsidR="00393088">
        <w:rPr>
          <w:rFonts w:ascii="Optima" w:eastAsia="MS Mincho" w:hAnsi="Optima"/>
          <w:lang w:eastAsia="es-ES"/>
        </w:rPr>
        <w:t>s</w:t>
      </w:r>
      <w:r w:rsidR="0029790E" w:rsidRPr="00393088">
        <w:rPr>
          <w:rFonts w:ascii="Optima" w:eastAsia="MS Mincho" w:hAnsi="Optima"/>
          <w:lang w:eastAsia="es-ES"/>
        </w:rPr>
        <w:t>, de acuerdo a rueda de olor</w:t>
      </w:r>
      <w:r w:rsidR="000909B3" w:rsidRPr="00393088">
        <w:rPr>
          <w:rFonts w:ascii="Optima" w:eastAsia="MS Mincho" w:hAnsi="Optima"/>
          <w:lang w:eastAsia="es-ES"/>
        </w:rPr>
        <w:t xml:space="preserve"> general.</w:t>
      </w:r>
    </w:p>
    <w:p w14:paraId="3CB0E2DE" w14:textId="77777777" w:rsidR="00393088" w:rsidRDefault="00393088" w:rsidP="008E1D8D">
      <w:pPr>
        <w:spacing w:after="200" w:line="276" w:lineRule="auto"/>
        <w:jc w:val="left"/>
      </w:pPr>
    </w:p>
    <w:p w14:paraId="7CDCAFD3" w14:textId="2C69839B" w:rsidR="00CA71DB" w:rsidRPr="000B7BFA" w:rsidRDefault="00CA71DB" w:rsidP="008E1D8D">
      <w:pPr>
        <w:spacing w:after="200" w:line="276" w:lineRule="auto"/>
        <w:jc w:val="left"/>
      </w:pPr>
      <w:r w:rsidRPr="000B7BFA">
        <w:t xml:space="preserve">Por lo tanto en los días en que se realizó la medición se registraron </w:t>
      </w:r>
      <w:r w:rsidR="00393088">
        <w:t xml:space="preserve">dos puntos con percepciones </w:t>
      </w:r>
      <w:r w:rsidRPr="000B7BFA">
        <w:t>olores molestos en rece</w:t>
      </w:r>
      <w:r w:rsidR="00A6556E" w:rsidRPr="000B7BFA">
        <w:t>ptores sensibles atribuibles al proyecto en cuestión</w:t>
      </w:r>
      <w:r w:rsidR="009E11BD" w:rsidRPr="000B7BFA">
        <w:t>.</w:t>
      </w:r>
    </w:p>
    <w:p w14:paraId="7CDCAFD4" w14:textId="77777777" w:rsidR="008E1D8D" w:rsidRDefault="008E1D8D" w:rsidP="002E7008">
      <w:pPr>
        <w:rPr>
          <w:rFonts w:asciiTheme="majorHAnsi" w:hAnsiTheme="majorHAnsi"/>
        </w:rPr>
      </w:pPr>
    </w:p>
    <w:p w14:paraId="7CDCAFD5" w14:textId="77777777" w:rsidR="00CA71DB" w:rsidRDefault="00CA71DB" w:rsidP="002E7008">
      <w:pPr>
        <w:rPr>
          <w:rFonts w:asciiTheme="majorHAnsi" w:hAnsiTheme="majorHAnsi"/>
        </w:rPr>
      </w:pPr>
    </w:p>
    <w:p w14:paraId="7CDCAFD6" w14:textId="77777777" w:rsidR="00CA71DB" w:rsidRDefault="00CA71DB" w:rsidP="002E7008">
      <w:pPr>
        <w:rPr>
          <w:rFonts w:asciiTheme="majorHAnsi" w:hAnsiTheme="majorHAnsi"/>
        </w:rPr>
      </w:pPr>
    </w:p>
    <w:p w14:paraId="7CDCAFD7" w14:textId="77777777" w:rsidR="00CA71DB" w:rsidRDefault="00CA71DB" w:rsidP="002E7008">
      <w:pPr>
        <w:rPr>
          <w:rFonts w:asciiTheme="majorHAnsi" w:hAnsiTheme="majorHAnsi"/>
        </w:rPr>
      </w:pPr>
    </w:p>
    <w:p w14:paraId="7CDCAFD8" w14:textId="77777777" w:rsidR="00CA71DB" w:rsidRDefault="00CA71DB" w:rsidP="002E7008">
      <w:pPr>
        <w:rPr>
          <w:rFonts w:asciiTheme="majorHAnsi" w:hAnsiTheme="majorHAnsi"/>
        </w:rPr>
      </w:pPr>
    </w:p>
    <w:p w14:paraId="7CDCAFD9" w14:textId="77777777" w:rsidR="00CA71DB" w:rsidRDefault="00CA71DB" w:rsidP="002E7008">
      <w:pPr>
        <w:rPr>
          <w:rFonts w:asciiTheme="majorHAnsi" w:hAnsiTheme="majorHAnsi"/>
        </w:rPr>
      </w:pPr>
    </w:p>
    <w:p w14:paraId="7CDCAFDA" w14:textId="77777777" w:rsidR="00CA71DB" w:rsidRDefault="00CA71DB" w:rsidP="002E7008">
      <w:pPr>
        <w:rPr>
          <w:rFonts w:asciiTheme="majorHAnsi" w:hAnsiTheme="majorHAnsi"/>
        </w:rPr>
      </w:pPr>
    </w:p>
    <w:p w14:paraId="7CDCAFDB" w14:textId="77777777" w:rsidR="00CA71DB" w:rsidRDefault="00CA71DB" w:rsidP="002E7008">
      <w:pPr>
        <w:rPr>
          <w:rFonts w:asciiTheme="majorHAnsi" w:hAnsiTheme="majorHAnsi"/>
        </w:rPr>
      </w:pPr>
    </w:p>
    <w:p w14:paraId="7CDCAFDC" w14:textId="77777777" w:rsidR="00CA71DB" w:rsidRDefault="00CA71DB" w:rsidP="002E7008">
      <w:pPr>
        <w:rPr>
          <w:rFonts w:asciiTheme="majorHAnsi" w:hAnsiTheme="majorHAnsi"/>
        </w:rPr>
      </w:pPr>
    </w:p>
    <w:p w14:paraId="7CDCAFDD" w14:textId="77777777" w:rsidR="00B6274E" w:rsidRDefault="00B6274E" w:rsidP="002E7008">
      <w:pPr>
        <w:rPr>
          <w:rFonts w:asciiTheme="majorHAnsi" w:hAnsiTheme="majorHAnsi"/>
        </w:rPr>
      </w:pPr>
    </w:p>
    <w:p w14:paraId="7CDCAFDE" w14:textId="77777777" w:rsidR="00B6274E" w:rsidRDefault="00B6274E" w:rsidP="002E7008">
      <w:pPr>
        <w:rPr>
          <w:rFonts w:asciiTheme="majorHAnsi" w:hAnsiTheme="majorHAnsi"/>
        </w:rPr>
      </w:pPr>
    </w:p>
    <w:p w14:paraId="7CDCAFDF" w14:textId="77777777" w:rsidR="00B6274E" w:rsidRDefault="00B6274E" w:rsidP="002E7008">
      <w:pPr>
        <w:rPr>
          <w:rFonts w:asciiTheme="majorHAnsi" w:hAnsiTheme="majorHAnsi"/>
        </w:rPr>
      </w:pPr>
    </w:p>
    <w:p w14:paraId="7CDCAFE2" w14:textId="77777777" w:rsidR="00CA71DB" w:rsidRDefault="00CA71DB" w:rsidP="00CA71DB"/>
    <w:p w14:paraId="7CDCAFE3" w14:textId="77777777" w:rsidR="00CA71DB" w:rsidRDefault="00CA71DB" w:rsidP="00CA71DB">
      <w:pPr>
        <w:sectPr w:rsidR="00CA71DB" w:rsidSect="00D8745F">
          <w:pgSz w:w="12240" w:h="15840" w:code="1"/>
          <w:pgMar w:top="2381" w:right="1701" w:bottom="1418" w:left="1701" w:header="709" w:footer="709" w:gutter="0"/>
          <w:cols w:space="708"/>
          <w:docGrid w:linePitch="360"/>
        </w:sectPr>
      </w:pPr>
    </w:p>
    <w:p w14:paraId="7CDCAFE4" w14:textId="77777777" w:rsidR="0029790E" w:rsidRDefault="00DE64CD" w:rsidP="0038667C">
      <w:pPr>
        <w:pStyle w:val="Ttulo1"/>
      </w:pPr>
      <w:bookmarkStart w:id="32" w:name="_Ref356203884"/>
      <w:bookmarkStart w:id="33" w:name="_Toc397069310"/>
      <w:r w:rsidRPr="00CA71DB">
        <w:lastRenderedPageBreak/>
        <w:t>A</w:t>
      </w:r>
      <w:r w:rsidR="0038667C">
        <w:t>NEXOS</w:t>
      </w:r>
      <w:bookmarkEnd w:id="32"/>
      <w:bookmarkEnd w:id="33"/>
    </w:p>
    <w:p w14:paraId="7CDCAFFA" w14:textId="77777777" w:rsidR="0038667C" w:rsidRDefault="0038667C" w:rsidP="0038667C">
      <w:pPr>
        <w:pStyle w:val="Ttulo2"/>
      </w:pPr>
      <w:bookmarkStart w:id="34" w:name="_Ref358295278"/>
      <w:bookmarkStart w:id="35" w:name="_Toc397069311"/>
      <w:r>
        <w:t>Certificado de calibración</w:t>
      </w:r>
      <w:bookmarkEnd w:id="34"/>
      <w:bookmarkEnd w:id="35"/>
    </w:p>
    <w:p w14:paraId="7CDCAFFB" w14:textId="77777777" w:rsidR="0038667C" w:rsidRPr="0029790E" w:rsidRDefault="0038667C" w:rsidP="0029790E">
      <w:r>
        <w:t>A continuación se presenta el certificado de calibración de los panelistas que participaron en la actividad.</w:t>
      </w:r>
    </w:p>
    <w:p w14:paraId="7CDCAFFC" w14:textId="77777777" w:rsidR="00B6274E" w:rsidRDefault="00B6274E" w:rsidP="005644DD">
      <w:pPr>
        <w:pStyle w:val="Descripcin"/>
        <w:spacing w:after="0"/>
        <w:jc w:val="center"/>
      </w:pPr>
      <w:bookmarkStart w:id="36" w:name="_Toc397069317"/>
      <w:r w:rsidRPr="003179CC">
        <w:rPr>
          <w:rFonts w:asciiTheme="majorHAnsi" w:hAnsiTheme="majorHAnsi"/>
          <w:color w:val="auto"/>
          <w:sz w:val="22"/>
        </w:rPr>
        <w:t xml:space="preserve">Figura N° </w:t>
      </w:r>
      <w:r w:rsidRPr="003179CC">
        <w:rPr>
          <w:rFonts w:asciiTheme="majorHAnsi" w:hAnsiTheme="majorHAnsi"/>
          <w:color w:val="auto"/>
          <w:sz w:val="22"/>
        </w:rPr>
        <w:fldChar w:fldCharType="begin"/>
      </w:r>
      <w:r w:rsidRPr="003179CC">
        <w:rPr>
          <w:rFonts w:asciiTheme="majorHAnsi" w:hAnsiTheme="majorHAnsi"/>
          <w:color w:val="auto"/>
          <w:sz w:val="22"/>
        </w:rPr>
        <w:instrText xml:space="preserve"> SEQ Figura_N° \* ARABIC </w:instrText>
      </w:r>
      <w:r w:rsidRPr="003179CC">
        <w:rPr>
          <w:rFonts w:asciiTheme="majorHAnsi" w:hAnsiTheme="majorHAnsi"/>
          <w:color w:val="auto"/>
          <w:sz w:val="22"/>
        </w:rPr>
        <w:fldChar w:fldCharType="separate"/>
      </w:r>
      <w:r w:rsidR="00D631D3">
        <w:rPr>
          <w:rFonts w:asciiTheme="majorHAnsi" w:hAnsiTheme="majorHAnsi"/>
          <w:noProof/>
          <w:color w:val="auto"/>
          <w:sz w:val="22"/>
        </w:rPr>
        <w:t>6</w:t>
      </w:r>
      <w:r w:rsidRPr="003179CC">
        <w:rPr>
          <w:rFonts w:asciiTheme="majorHAnsi" w:hAnsiTheme="majorHAnsi"/>
          <w:color w:val="auto"/>
          <w:sz w:val="22"/>
        </w:rPr>
        <w:fldChar w:fldCharType="end"/>
      </w:r>
      <w:r>
        <w:rPr>
          <w:rFonts w:asciiTheme="majorHAnsi" w:hAnsiTheme="majorHAnsi"/>
          <w:color w:val="auto"/>
          <w:sz w:val="22"/>
        </w:rPr>
        <w:t xml:space="preserve"> – Certificado de calibración</w:t>
      </w:r>
      <w:r w:rsidR="0029790E">
        <w:rPr>
          <w:rFonts w:asciiTheme="majorHAnsi" w:hAnsiTheme="majorHAnsi"/>
          <w:color w:val="auto"/>
          <w:sz w:val="22"/>
        </w:rPr>
        <w:t xml:space="preserve"> de panelistas</w:t>
      </w:r>
      <w:bookmarkEnd w:id="36"/>
    </w:p>
    <w:p w14:paraId="7CDCB001" w14:textId="231A4277" w:rsidR="00CA71DB" w:rsidRPr="00CA71DB" w:rsidRDefault="00312BDF" w:rsidP="00CA6DDB">
      <w:pPr>
        <w:jc w:val="center"/>
      </w:pPr>
      <w:r>
        <w:rPr>
          <w:noProof/>
          <w:lang w:eastAsia="es-CL"/>
        </w:rPr>
        <w:drawing>
          <wp:inline distT="0" distB="0" distL="0" distR="0" wp14:anchorId="2EF37ECC" wp14:editId="218A604B">
            <wp:extent cx="3729751" cy="4873040"/>
            <wp:effectExtent l="0" t="0" r="4445" b="381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426" cy="48778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A71DB" w:rsidRPr="00CA71DB" w:rsidSect="000C0ACF">
      <w:pgSz w:w="12240" w:h="15840" w:code="1"/>
      <w:pgMar w:top="2381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62ADFA" w14:textId="77777777" w:rsidR="00674518" w:rsidRDefault="00674518" w:rsidP="005676FB">
      <w:r>
        <w:separator/>
      </w:r>
    </w:p>
  </w:endnote>
  <w:endnote w:type="continuationSeparator" w:id="0">
    <w:p w14:paraId="36D08672" w14:textId="77777777" w:rsidR="00674518" w:rsidRDefault="00674518" w:rsidP="005676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tima">
    <w:altName w:val="Segoe U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B038" w14:textId="77777777" w:rsidR="002D15DA" w:rsidRPr="00C23C0E" w:rsidRDefault="002D15DA" w:rsidP="0015554A">
    <w:pPr>
      <w:pStyle w:val="Piedepgina"/>
    </w:pPr>
    <w:r w:rsidRPr="00C23C0E">
      <w:t>Superintendencia del Medio Ambiente – Gobierno de Chile</w:t>
    </w:r>
  </w:p>
  <w:p w14:paraId="7CDCB039" w14:textId="77777777" w:rsidR="002D15DA" w:rsidRPr="00C23C0E" w:rsidRDefault="002D15DA" w:rsidP="0015554A">
    <w:pPr>
      <w:pStyle w:val="Piedepgina"/>
    </w:pPr>
    <w:r>
      <w:rPr>
        <w:color w:val="7F7F7F"/>
        <w:sz w:val="16"/>
      </w:rPr>
      <w:t>Miraflores 178</w:t>
    </w:r>
    <w:r w:rsidRPr="00C23C0E">
      <w:rPr>
        <w:color w:val="7F7F7F"/>
        <w:sz w:val="16"/>
      </w:rPr>
      <w:t xml:space="preserve">, piso </w:t>
    </w:r>
    <w:r>
      <w:rPr>
        <w:color w:val="7F7F7F"/>
        <w:sz w:val="16"/>
      </w:rPr>
      <w:t>7</w:t>
    </w:r>
    <w:r w:rsidRPr="00C23C0E">
      <w:rPr>
        <w:color w:val="7F7F7F"/>
        <w:sz w:val="16"/>
      </w:rPr>
      <w:t>, Santi</w:t>
    </w:r>
    <w:r>
      <w:rPr>
        <w:color w:val="7F7F7F"/>
        <w:sz w:val="16"/>
      </w:rPr>
      <w:t>a</w:t>
    </w:r>
    <w:r w:rsidRPr="00C23C0E">
      <w:rPr>
        <w:color w:val="7F7F7F"/>
        <w:sz w:val="16"/>
      </w:rPr>
      <w:t xml:space="preserve">go / </w:t>
    </w:r>
    <w:hyperlink r:id="rId1" w:history="1">
      <w:r w:rsidRPr="00C23C0E">
        <w:rPr>
          <w:rStyle w:val="Hipervnculo"/>
          <w:color w:val="7F7F7F"/>
          <w:sz w:val="16"/>
          <w:u w:val="none"/>
        </w:rPr>
        <w:t>contacto.sma@sma.gob.cl</w:t>
      </w:r>
    </w:hyperlink>
    <w:r w:rsidRPr="00C23C0E">
      <w:rPr>
        <w:color w:val="7F7F7F"/>
        <w:sz w:val="16"/>
      </w:rPr>
      <w:t xml:space="preserve"> / </w:t>
    </w:r>
    <w:hyperlink r:id="rId2" w:history="1">
      <w:r w:rsidRPr="00C23C0E">
        <w:rPr>
          <w:rStyle w:val="Hipervnculo"/>
          <w:color w:val="7F7F7F"/>
          <w:sz w:val="16"/>
          <w:u w:val="none"/>
        </w:rPr>
        <w:t>www.sma.gob.cl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B03A" w14:textId="77777777" w:rsidR="002D15DA" w:rsidRPr="00C23C0E" w:rsidRDefault="002D15DA" w:rsidP="00C34B9C">
    <w:pPr>
      <w:pStyle w:val="Piedepgina"/>
    </w:pPr>
    <w:r w:rsidRPr="00C23C0E">
      <w:t>Superintendencia del Medio Ambiente – Gobierno de Chile</w:t>
    </w:r>
  </w:p>
  <w:p w14:paraId="7CDCB03B" w14:textId="77777777" w:rsidR="002D15DA" w:rsidRPr="00C23C0E" w:rsidRDefault="002D15DA" w:rsidP="00C34B9C">
    <w:pPr>
      <w:pStyle w:val="Piedepgina"/>
      <w:rPr>
        <w:color w:val="7F7F7F"/>
        <w:sz w:val="16"/>
      </w:rPr>
    </w:pPr>
    <w:r>
      <w:rPr>
        <w:color w:val="7F7F7F"/>
        <w:sz w:val="16"/>
      </w:rPr>
      <w:t>Miraflores 178</w:t>
    </w:r>
    <w:r w:rsidRPr="00C23C0E">
      <w:rPr>
        <w:color w:val="7F7F7F"/>
        <w:sz w:val="16"/>
      </w:rPr>
      <w:t xml:space="preserve">, piso </w:t>
    </w:r>
    <w:r>
      <w:rPr>
        <w:color w:val="7F7F7F"/>
        <w:sz w:val="16"/>
      </w:rPr>
      <w:t>7</w:t>
    </w:r>
    <w:r w:rsidRPr="00C23C0E">
      <w:rPr>
        <w:color w:val="7F7F7F"/>
        <w:sz w:val="16"/>
      </w:rPr>
      <w:t>, Santi</w:t>
    </w:r>
    <w:r>
      <w:rPr>
        <w:color w:val="7F7F7F"/>
        <w:sz w:val="16"/>
      </w:rPr>
      <w:t>a</w:t>
    </w:r>
    <w:r w:rsidRPr="00C23C0E">
      <w:rPr>
        <w:color w:val="7F7F7F"/>
        <w:sz w:val="16"/>
      </w:rPr>
      <w:t xml:space="preserve">go / </w:t>
    </w:r>
    <w:hyperlink r:id="rId1" w:history="1">
      <w:r w:rsidRPr="00C23C0E">
        <w:rPr>
          <w:rStyle w:val="Hipervnculo"/>
          <w:color w:val="7F7F7F"/>
          <w:sz w:val="16"/>
          <w:u w:val="none"/>
        </w:rPr>
        <w:t>contacto.sma@sma.gob.cl</w:t>
      </w:r>
    </w:hyperlink>
    <w:r w:rsidRPr="00C23C0E">
      <w:rPr>
        <w:color w:val="7F7F7F"/>
        <w:sz w:val="16"/>
      </w:rPr>
      <w:t xml:space="preserve"> / </w:t>
    </w:r>
    <w:hyperlink r:id="rId2" w:history="1">
      <w:r w:rsidRPr="00C23C0E">
        <w:rPr>
          <w:rStyle w:val="Hipervnculo"/>
          <w:color w:val="7F7F7F"/>
          <w:sz w:val="16"/>
          <w:u w:val="none"/>
        </w:rPr>
        <w:t>www.sma.gob.cl</w:t>
      </w:r>
    </w:hyperlink>
  </w:p>
  <w:p w14:paraId="7CDCB03C" w14:textId="77777777" w:rsidR="002D15DA" w:rsidRPr="0027375E" w:rsidRDefault="002D15DA" w:rsidP="00C34B9C">
    <w:pPr>
      <w:pStyle w:val="Piedepgina"/>
    </w:pPr>
  </w:p>
  <w:p w14:paraId="7CDCB03D" w14:textId="77777777" w:rsidR="002D15DA" w:rsidRPr="0027375E" w:rsidRDefault="002D15DA" w:rsidP="00C34B9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D464DC" w14:textId="77777777" w:rsidR="00674518" w:rsidRDefault="00674518" w:rsidP="005676FB">
      <w:r>
        <w:separator/>
      </w:r>
    </w:p>
  </w:footnote>
  <w:footnote w:type="continuationSeparator" w:id="0">
    <w:p w14:paraId="71F23E69" w14:textId="77777777" w:rsidR="00674518" w:rsidRDefault="00674518" w:rsidP="005676FB">
      <w:r>
        <w:continuationSeparator/>
      </w:r>
    </w:p>
  </w:footnote>
  <w:footnote w:id="1">
    <w:p w14:paraId="7CDCB040" w14:textId="77777777" w:rsidR="002D15DA" w:rsidRDefault="002D15DA">
      <w:pPr>
        <w:pStyle w:val="Textonotapie"/>
      </w:pPr>
      <w:r>
        <w:rPr>
          <w:rStyle w:val="Refdenotaalpie"/>
        </w:rPr>
        <w:footnoteRef/>
      </w:r>
      <w:r>
        <w:t xml:space="preserve">“Calidad del aire -  Determinación de la concentración de olor por </w:t>
      </w:r>
      <w:proofErr w:type="spellStart"/>
      <w:r>
        <w:t>olfatometría</w:t>
      </w:r>
      <w:proofErr w:type="spellEnd"/>
      <w:r>
        <w:t xml:space="preserve"> dinámica”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B036" w14:textId="77777777" w:rsidR="002D15DA" w:rsidRDefault="002D15DA" w:rsidP="0015554A">
    <w:pPr>
      <w:pStyle w:val="Encabezado"/>
      <w:jc w:val="right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7CDCB03E" wp14:editId="7CDCB03F">
          <wp:simplePos x="0" y="0"/>
          <wp:positionH relativeFrom="column">
            <wp:posOffset>-685165</wp:posOffset>
          </wp:positionH>
          <wp:positionV relativeFrom="paragraph">
            <wp:posOffset>154305</wp:posOffset>
          </wp:positionV>
          <wp:extent cx="1968500" cy="711200"/>
          <wp:effectExtent l="0" t="0" r="0" b="0"/>
          <wp:wrapThrough wrapText="bothSides">
            <wp:wrapPolygon edited="0">
              <wp:start x="836" y="1157"/>
              <wp:lineTo x="836" y="19093"/>
              <wp:lineTo x="6271" y="19093"/>
              <wp:lineTo x="16305" y="17936"/>
              <wp:lineTo x="20903" y="15621"/>
              <wp:lineTo x="20903" y="5207"/>
              <wp:lineTo x="17141" y="2893"/>
              <wp:lineTo x="6271" y="1157"/>
              <wp:lineTo x="836" y="1157"/>
            </wp:wrapPolygon>
          </wp:wrapThrough>
          <wp:docPr id="2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23" t="27890" r="7986" b="34157"/>
                  <a:stretch>
                    <a:fillRect/>
                  </a:stretch>
                </pic:blipFill>
                <pic:spPr bwMode="auto">
                  <a:xfrm>
                    <a:off x="0" y="0"/>
                    <a:ext cx="1968500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CDCB037" w14:textId="77777777" w:rsidR="002D15DA" w:rsidRDefault="002D15DA" w:rsidP="0015554A">
    <w:pPr>
      <w:pStyle w:val="Encabezado"/>
      <w:spacing w:after="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D2DBA"/>
    <w:multiLevelType w:val="hybridMultilevel"/>
    <w:tmpl w:val="CBF2ABF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702C6A"/>
    <w:multiLevelType w:val="hybridMultilevel"/>
    <w:tmpl w:val="9C0CE906"/>
    <w:lvl w:ilvl="0" w:tplc="17A8ECD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3F153E"/>
    <w:multiLevelType w:val="hybridMultilevel"/>
    <w:tmpl w:val="51AE151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BA5E33"/>
    <w:multiLevelType w:val="hybridMultilevel"/>
    <w:tmpl w:val="4AC03FC0"/>
    <w:lvl w:ilvl="0" w:tplc="3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0C0978AD"/>
    <w:multiLevelType w:val="multilevel"/>
    <w:tmpl w:val="5C78D3A4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0DAE0FEB"/>
    <w:multiLevelType w:val="hybridMultilevel"/>
    <w:tmpl w:val="D806FB4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75CF7"/>
    <w:multiLevelType w:val="hybridMultilevel"/>
    <w:tmpl w:val="FC7A8D0E"/>
    <w:lvl w:ilvl="0" w:tplc="4354502C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AC23E7"/>
    <w:multiLevelType w:val="multilevel"/>
    <w:tmpl w:val="E33E5730"/>
    <w:lvl w:ilvl="0">
      <w:start w:val="1"/>
      <w:numFmt w:val="lowerRoman"/>
      <w:lvlText w:val="%1."/>
      <w:lvlJc w:val="left"/>
      <w:pPr>
        <w:ind w:left="720" w:hanging="360"/>
      </w:pPr>
      <w:rPr>
        <w:rFonts w:ascii="Optima" w:hAnsi="Optima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CD2D58"/>
    <w:multiLevelType w:val="hybridMultilevel"/>
    <w:tmpl w:val="A762093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961638"/>
    <w:multiLevelType w:val="hybridMultilevel"/>
    <w:tmpl w:val="46ACC972"/>
    <w:lvl w:ilvl="0" w:tplc="040A0001">
      <w:start w:val="1"/>
      <w:numFmt w:val="lowerRoman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774C43"/>
    <w:multiLevelType w:val="hybridMultilevel"/>
    <w:tmpl w:val="F73077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2E1175"/>
    <w:multiLevelType w:val="hybridMultilevel"/>
    <w:tmpl w:val="BA2A5F00"/>
    <w:lvl w:ilvl="0" w:tplc="3544D8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1C1590"/>
    <w:multiLevelType w:val="hybridMultilevel"/>
    <w:tmpl w:val="070C9480"/>
    <w:lvl w:ilvl="0" w:tplc="DFBEF6B4">
      <w:start w:val="3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0B653C"/>
    <w:multiLevelType w:val="hybridMultilevel"/>
    <w:tmpl w:val="FDDA5A3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65546B"/>
    <w:multiLevelType w:val="hybridMultilevel"/>
    <w:tmpl w:val="6B38DAB0"/>
    <w:lvl w:ilvl="0" w:tplc="A6B88268">
      <w:start w:val="3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A48FA"/>
    <w:multiLevelType w:val="hybridMultilevel"/>
    <w:tmpl w:val="EC9CCA28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02C3B61"/>
    <w:multiLevelType w:val="hybridMultilevel"/>
    <w:tmpl w:val="FB0A578E"/>
    <w:lvl w:ilvl="0" w:tplc="489C1C60">
      <w:start w:val="2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B1078A"/>
    <w:multiLevelType w:val="hybridMultilevel"/>
    <w:tmpl w:val="E33E5730"/>
    <w:lvl w:ilvl="0" w:tplc="040A0001">
      <w:start w:val="1"/>
      <w:numFmt w:val="lowerRoman"/>
      <w:lvlText w:val="%1."/>
      <w:lvlJc w:val="left"/>
      <w:pPr>
        <w:ind w:left="720" w:hanging="360"/>
      </w:p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7B079F"/>
    <w:multiLevelType w:val="hybridMultilevel"/>
    <w:tmpl w:val="01BAA23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11481D"/>
    <w:multiLevelType w:val="multilevel"/>
    <w:tmpl w:val="E4485CC0"/>
    <w:lvl w:ilvl="0">
      <w:start w:val="1"/>
      <w:numFmt w:val="decimal"/>
      <w:pStyle w:val="Subttulo"/>
      <w:lvlText w:val="%1."/>
      <w:lvlJc w:val="left"/>
      <w:pPr>
        <w:ind w:left="79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51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23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95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7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9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1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3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552" w:hanging="180"/>
      </w:pPr>
      <w:rPr>
        <w:rFonts w:hint="default"/>
      </w:rPr>
    </w:lvl>
  </w:abstractNum>
  <w:abstractNum w:abstractNumId="20" w15:restartNumberingAfterBreak="0">
    <w:nsid w:val="473C795A"/>
    <w:multiLevelType w:val="hybridMultilevel"/>
    <w:tmpl w:val="A2C286F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BF196C"/>
    <w:multiLevelType w:val="hybridMultilevel"/>
    <w:tmpl w:val="3990A4B6"/>
    <w:lvl w:ilvl="0" w:tplc="FAE01656">
      <w:start w:val="3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59920E7"/>
    <w:multiLevelType w:val="hybridMultilevel"/>
    <w:tmpl w:val="065662B2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5F276E"/>
    <w:multiLevelType w:val="hybridMultilevel"/>
    <w:tmpl w:val="BF6052BA"/>
    <w:lvl w:ilvl="0" w:tplc="1E8E9DD4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12" w:hanging="360"/>
      </w:pPr>
    </w:lvl>
    <w:lvl w:ilvl="2" w:tplc="340A001B" w:tentative="1">
      <w:start w:val="1"/>
      <w:numFmt w:val="lowerRoman"/>
      <w:lvlText w:val="%3."/>
      <w:lvlJc w:val="right"/>
      <w:pPr>
        <w:ind w:left="2232" w:hanging="180"/>
      </w:pPr>
    </w:lvl>
    <w:lvl w:ilvl="3" w:tplc="340A000F" w:tentative="1">
      <w:start w:val="1"/>
      <w:numFmt w:val="decimal"/>
      <w:lvlText w:val="%4."/>
      <w:lvlJc w:val="left"/>
      <w:pPr>
        <w:ind w:left="2952" w:hanging="360"/>
      </w:pPr>
    </w:lvl>
    <w:lvl w:ilvl="4" w:tplc="340A0019" w:tentative="1">
      <w:start w:val="1"/>
      <w:numFmt w:val="lowerLetter"/>
      <w:lvlText w:val="%5."/>
      <w:lvlJc w:val="left"/>
      <w:pPr>
        <w:ind w:left="3672" w:hanging="360"/>
      </w:pPr>
    </w:lvl>
    <w:lvl w:ilvl="5" w:tplc="340A001B" w:tentative="1">
      <w:start w:val="1"/>
      <w:numFmt w:val="lowerRoman"/>
      <w:lvlText w:val="%6."/>
      <w:lvlJc w:val="right"/>
      <w:pPr>
        <w:ind w:left="4392" w:hanging="180"/>
      </w:pPr>
    </w:lvl>
    <w:lvl w:ilvl="6" w:tplc="340A000F" w:tentative="1">
      <w:start w:val="1"/>
      <w:numFmt w:val="decimal"/>
      <w:lvlText w:val="%7."/>
      <w:lvlJc w:val="left"/>
      <w:pPr>
        <w:ind w:left="5112" w:hanging="360"/>
      </w:pPr>
    </w:lvl>
    <w:lvl w:ilvl="7" w:tplc="340A0019" w:tentative="1">
      <w:start w:val="1"/>
      <w:numFmt w:val="lowerLetter"/>
      <w:lvlText w:val="%8."/>
      <w:lvlJc w:val="left"/>
      <w:pPr>
        <w:ind w:left="5832" w:hanging="360"/>
      </w:pPr>
    </w:lvl>
    <w:lvl w:ilvl="8" w:tplc="340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4" w15:restartNumberingAfterBreak="0">
    <w:nsid w:val="5B8A7ABE"/>
    <w:multiLevelType w:val="hybridMultilevel"/>
    <w:tmpl w:val="38FA4AA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F86607C"/>
    <w:multiLevelType w:val="hybridMultilevel"/>
    <w:tmpl w:val="97120ED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A17470"/>
    <w:multiLevelType w:val="hybridMultilevel"/>
    <w:tmpl w:val="7960DCBC"/>
    <w:lvl w:ilvl="0" w:tplc="34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C252A7"/>
    <w:multiLevelType w:val="hybridMultilevel"/>
    <w:tmpl w:val="6E4CBDAA"/>
    <w:lvl w:ilvl="0" w:tplc="1AFA6B98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12" w:hanging="360"/>
      </w:pPr>
    </w:lvl>
    <w:lvl w:ilvl="2" w:tplc="340A001B" w:tentative="1">
      <w:start w:val="1"/>
      <w:numFmt w:val="lowerRoman"/>
      <w:lvlText w:val="%3."/>
      <w:lvlJc w:val="right"/>
      <w:pPr>
        <w:ind w:left="2232" w:hanging="180"/>
      </w:pPr>
    </w:lvl>
    <w:lvl w:ilvl="3" w:tplc="340A000F" w:tentative="1">
      <w:start w:val="1"/>
      <w:numFmt w:val="decimal"/>
      <w:lvlText w:val="%4."/>
      <w:lvlJc w:val="left"/>
      <w:pPr>
        <w:ind w:left="2952" w:hanging="360"/>
      </w:pPr>
    </w:lvl>
    <w:lvl w:ilvl="4" w:tplc="340A0019" w:tentative="1">
      <w:start w:val="1"/>
      <w:numFmt w:val="lowerLetter"/>
      <w:lvlText w:val="%5."/>
      <w:lvlJc w:val="left"/>
      <w:pPr>
        <w:ind w:left="3672" w:hanging="360"/>
      </w:pPr>
    </w:lvl>
    <w:lvl w:ilvl="5" w:tplc="340A001B" w:tentative="1">
      <w:start w:val="1"/>
      <w:numFmt w:val="lowerRoman"/>
      <w:lvlText w:val="%6."/>
      <w:lvlJc w:val="right"/>
      <w:pPr>
        <w:ind w:left="4392" w:hanging="180"/>
      </w:pPr>
    </w:lvl>
    <w:lvl w:ilvl="6" w:tplc="340A000F" w:tentative="1">
      <w:start w:val="1"/>
      <w:numFmt w:val="decimal"/>
      <w:lvlText w:val="%7."/>
      <w:lvlJc w:val="left"/>
      <w:pPr>
        <w:ind w:left="5112" w:hanging="360"/>
      </w:pPr>
    </w:lvl>
    <w:lvl w:ilvl="7" w:tplc="340A0019" w:tentative="1">
      <w:start w:val="1"/>
      <w:numFmt w:val="lowerLetter"/>
      <w:lvlText w:val="%8."/>
      <w:lvlJc w:val="left"/>
      <w:pPr>
        <w:ind w:left="5832" w:hanging="360"/>
      </w:pPr>
    </w:lvl>
    <w:lvl w:ilvl="8" w:tplc="340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8" w15:restartNumberingAfterBreak="0">
    <w:nsid w:val="61F244D0"/>
    <w:multiLevelType w:val="hybridMultilevel"/>
    <w:tmpl w:val="5D86496C"/>
    <w:lvl w:ilvl="0" w:tplc="09F2D952">
      <w:start w:val="1"/>
      <w:numFmt w:val="bullet"/>
      <w:pStyle w:val="Listanonumerada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 w15:restartNumberingAfterBreak="0">
    <w:nsid w:val="65955C51"/>
    <w:multiLevelType w:val="hybridMultilevel"/>
    <w:tmpl w:val="B156E01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CF042B"/>
    <w:multiLevelType w:val="hybridMultilevel"/>
    <w:tmpl w:val="01FECE3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477BC3"/>
    <w:multiLevelType w:val="hybridMultilevel"/>
    <w:tmpl w:val="944CA13C"/>
    <w:lvl w:ilvl="0" w:tplc="3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6EE638E1"/>
    <w:multiLevelType w:val="hybridMultilevel"/>
    <w:tmpl w:val="B6C8A408"/>
    <w:lvl w:ilvl="0" w:tplc="210C5600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12" w:hanging="360"/>
      </w:pPr>
    </w:lvl>
    <w:lvl w:ilvl="2" w:tplc="340A001B" w:tentative="1">
      <w:start w:val="1"/>
      <w:numFmt w:val="lowerRoman"/>
      <w:lvlText w:val="%3."/>
      <w:lvlJc w:val="right"/>
      <w:pPr>
        <w:ind w:left="2232" w:hanging="180"/>
      </w:pPr>
    </w:lvl>
    <w:lvl w:ilvl="3" w:tplc="340A000F" w:tentative="1">
      <w:start w:val="1"/>
      <w:numFmt w:val="decimal"/>
      <w:lvlText w:val="%4."/>
      <w:lvlJc w:val="left"/>
      <w:pPr>
        <w:ind w:left="2952" w:hanging="360"/>
      </w:pPr>
    </w:lvl>
    <w:lvl w:ilvl="4" w:tplc="340A0019" w:tentative="1">
      <w:start w:val="1"/>
      <w:numFmt w:val="lowerLetter"/>
      <w:lvlText w:val="%5."/>
      <w:lvlJc w:val="left"/>
      <w:pPr>
        <w:ind w:left="3672" w:hanging="360"/>
      </w:pPr>
    </w:lvl>
    <w:lvl w:ilvl="5" w:tplc="340A001B" w:tentative="1">
      <w:start w:val="1"/>
      <w:numFmt w:val="lowerRoman"/>
      <w:lvlText w:val="%6."/>
      <w:lvlJc w:val="right"/>
      <w:pPr>
        <w:ind w:left="4392" w:hanging="180"/>
      </w:pPr>
    </w:lvl>
    <w:lvl w:ilvl="6" w:tplc="340A000F" w:tentative="1">
      <w:start w:val="1"/>
      <w:numFmt w:val="decimal"/>
      <w:lvlText w:val="%7."/>
      <w:lvlJc w:val="left"/>
      <w:pPr>
        <w:ind w:left="5112" w:hanging="360"/>
      </w:pPr>
    </w:lvl>
    <w:lvl w:ilvl="7" w:tplc="340A0019" w:tentative="1">
      <w:start w:val="1"/>
      <w:numFmt w:val="lowerLetter"/>
      <w:lvlText w:val="%8."/>
      <w:lvlJc w:val="left"/>
      <w:pPr>
        <w:ind w:left="5832" w:hanging="360"/>
      </w:pPr>
    </w:lvl>
    <w:lvl w:ilvl="8" w:tplc="340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3" w15:restartNumberingAfterBreak="0">
    <w:nsid w:val="70C33DBE"/>
    <w:multiLevelType w:val="hybridMultilevel"/>
    <w:tmpl w:val="D4C4EC7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651828"/>
    <w:multiLevelType w:val="multilevel"/>
    <w:tmpl w:val="5BFA11F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5" w15:restartNumberingAfterBreak="0">
    <w:nsid w:val="7C9C52FC"/>
    <w:multiLevelType w:val="hybridMultilevel"/>
    <w:tmpl w:val="08B8C82E"/>
    <w:lvl w:ilvl="0" w:tplc="1B944994">
      <w:start w:val="2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E031A28"/>
    <w:multiLevelType w:val="hybridMultilevel"/>
    <w:tmpl w:val="2ECE1516"/>
    <w:lvl w:ilvl="0" w:tplc="040A0001">
      <w:start w:val="1"/>
      <w:numFmt w:val="lowerRoman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36"/>
  </w:num>
  <w:num w:numId="3">
    <w:abstractNumId w:val="9"/>
  </w:num>
  <w:num w:numId="4">
    <w:abstractNumId w:val="7"/>
  </w:num>
  <w:num w:numId="5">
    <w:abstractNumId w:val="33"/>
  </w:num>
  <w:num w:numId="6">
    <w:abstractNumId w:val="31"/>
  </w:num>
  <w:num w:numId="7">
    <w:abstractNumId w:val="29"/>
  </w:num>
  <w:num w:numId="8">
    <w:abstractNumId w:val="10"/>
  </w:num>
  <w:num w:numId="9">
    <w:abstractNumId w:val="3"/>
  </w:num>
  <w:num w:numId="10">
    <w:abstractNumId w:val="28"/>
  </w:num>
  <w:num w:numId="11">
    <w:abstractNumId w:val="0"/>
  </w:num>
  <w:num w:numId="12">
    <w:abstractNumId w:val="5"/>
  </w:num>
  <w:num w:numId="13">
    <w:abstractNumId w:val="15"/>
  </w:num>
  <w:num w:numId="14">
    <w:abstractNumId w:val="1"/>
  </w:num>
  <w:num w:numId="15">
    <w:abstractNumId w:val="18"/>
  </w:num>
  <w:num w:numId="16">
    <w:abstractNumId w:val="8"/>
  </w:num>
  <w:num w:numId="17">
    <w:abstractNumId w:val="6"/>
  </w:num>
  <w:num w:numId="18">
    <w:abstractNumId w:val="34"/>
  </w:num>
  <w:num w:numId="19">
    <w:abstractNumId w:val="19"/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</w:num>
  <w:num w:numId="22">
    <w:abstractNumId w:val="4"/>
  </w:num>
  <w:num w:numId="23">
    <w:abstractNumId w:val="26"/>
  </w:num>
  <w:num w:numId="24">
    <w:abstractNumId w:val="4"/>
  </w:num>
  <w:num w:numId="25">
    <w:abstractNumId w:val="32"/>
  </w:num>
  <w:num w:numId="26">
    <w:abstractNumId w:val="27"/>
  </w:num>
  <w:num w:numId="27">
    <w:abstractNumId w:val="23"/>
  </w:num>
  <w:num w:numId="28">
    <w:abstractNumId w:val="23"/>
  </w:num>
  <w:num w:numId="29">
    <w:abstractNumId w:val="30"/>
  </w:num>
  <w:num w:numId="30">
    <w:abstractNumId w:val="20"/>
  </w:num>
  <w:num w:numId="31">
    <w:abstractNumId w:val="14"/>
  </w:num>
  <w:num w:numId="32">
    <w:abstractNumId w:val="21"/>
  </w:num>
  <w:num w:numId="33">
    <w:abstractNumId w:val="12"/>
  </w:num>
  <w:num w:numId="34">
    <w:abstractNumId w:val="35"/>
  </w:num>
  <w:num w:numId="35">
    <w:abstractNumId w:val="16"/>
  </w:num>
  <w:num w:numId="36">
    <w:abstractNumId w:val="13"/>
  </w:num>
  <w:num w:numId="37">
    <w:abstractNumId w:val="11"/>
  </w:num>
  <w:num w:numId="38">
    <w:abstractNumId w:val="2"/>
  </w:num>
  <w:num w:numId="39">
    <w:abstractNumId w:val="22"/>
  </w:num>
  <w:num w:numId="40">
    <w:abstractNumId w:val="25"/>
  </w:num>
  <w:num w:numId="41">
    <w:abstractNumId w:val="24"/>
  </w:num>
  <w:num w:numId="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92B"/>
    <w:rsid w:val="00003516"/>
    <w:rsid w:val="00004599"/>
    <w:rsid w:val="000054EA"/>
    <w:rsid w:val="00006F78"/>
    <w:rsid w:val="00020033"/>
    <w:rsid w:val="00023C91"/>
    <w:rsid w:val="000260BC"/>
    <w:rsid w:val="0003064C"/>
    <w:rsid w:val="000345FD"/>
    <w:rsid w:val="00035328"/>
    <w:rsid w:val="00045FBF"/>
    <w:rsid w:val="000501E4"/>
    <w:rsid w:val="00054A83"/>
    <w:rsid w:val="00057390"/>
    <w:rsid w:val="00061AED"/>
    <w:rsid w:val="00063E13"/>
    <w:rsid w:val="00063E61"/>
    <w:rsid w:val="00065264"/>
    <w:rsid w:val="0007051B"/>
    <w:rsid w:val="00073142"/>
    <w:rsid w:val="00073375"/>
    <w:rsid w:val="000773B1"/>
    <w:rsid w:val="00080DD1"/>
    <w:rsid w:val="0008248B"/>
    <w:rsid w:val="00083EFB"/>
    <w:rsid w:val="000848F1"/>
    <w:rsid w:val="000849AD"/>
    <w:rsid w:val="00084F18"/>
    <w:rsid w:val="000909B3"/>
    <w:rsid w:val="00090D83"/>
    <w:rsid w:val="00095F44"/>
    <w:rsid w:val="000A0800"/>
    <w:rsid w:val="000B040C"/>
    <w:rsid w:val="000B4AA6"/>
    <w:rsid w:val="000B6385"/>
    <w:rsid w:val="000B7BFA"/>
    <w:rsid w:val="000C0ACF"/>
    <w:rsid w:val="000C1BB8"/>
    <w:rsid w:val="000C2DA1"/>
    <w:rsid w:val="000C3422"/>
    <w:rsid w:val="000C3CA3"/>
    <w:rsid w:val="000C447B"/>
    <w:rsid w:val="000D1397"/>
    <w:rsid w:val="000D3F51"/>
    <w:rsid w:val="000D772B"/>
    <w:rsid w:val="000E1B92"/>
    <w:rsid w:val="000E350A"/>
    <w:rsid w:val="000E4A97"/>
    <w:rsid w:val="000E581C"/>
    <w:rsid w:val="00102666"/>
    <w:rsid w:val="001046A7"/>
    <w:rsid w:val="00106C4C"/>
    <w:rsid w:val="00113BA3"/>
    <w:rsid w:val="00113C74"/>
    <w:rsid w:val="00117D8F"/>
    <w:rsid w:val="0013550E"/>
    <w:rsid w:val="00141351"/>
    <w:rsid w:val="00143F45"/>
    <w:rsid w:val="0015554A"/>
    <w:rsid w:val="00156391"/>
    <w:rsid w:val="00160683"/>
    <w:rsid w:val="00164124"/>
    <w:rsid w:val="00165D1B"/>
    <w:rsid w:val="00167F22"/>
    <w:rsid w:val="00173A16"/>
    <w:rsid w:val="00175C1F"/>
    <w:rsid w:val="00182AA5"/>
    <w:rsid w:val="0018390E"/>
    <w:rsid w:val="001902A6"/>
    <w:rsid w:val="0019031F"/>
    <w:rsid w:val="001925C2"/>
    <w:rsid w:val="001A4D1F"/>
    <w:rsid w:val="001A6152"/>
    <w:rsid w:val="001B0026"/>
    <w:rsid w:val="001B1D92"/>
    <w:rsid w:val="001B1EB1"/>
    <w:rsid w:val="001B4B94"/>
    <w:rsid w:val="001B4F12"/>
    <w:rsid w:val="001C0691"/>
    <w:rsid w:val="001C0CE3"/>
    <w:rsid w:val="001C6161"/>
    <w:rsid w:val="001D01D1"/>
    <w:rsid w:val="001D1BE6"/>
    <w:rsid w:val="001D1D48"/>
    <w:rsid w:val="001D307F"/>
    <w:rsid w:val="001D4606"/>
    <w:rsid w:val="001E40B7"/>
    <w:rsid w:val="001E745E"/>
    <w:rsid w:val="001E7C8C"/>
    <w:rsid w:val="001F12FE"/>
    <w:rsid w:val="001F159F"/>
    <w:rsid w:val="001F430D"/>
    <w:rsid w:val="001F4716"/>
    <w:rsid w:val="001F78EB"/>
    <w:rsid w:val="00204B23"/>
    <w:rsid w:val="00205433"/>
    <w:rsid w:val="00205B72"/>
    <w:rsid w:val="00213621"/>
    <w:rsid w:val="002137B1"/>
    <w:rsid w:val="002179D5"/>
    <w:rsid w:val="002214B0"/>
    <w:rsid w:val="00222815"/>
    <w:rsid w:val="00223E74"/>
    <w:rsid w:val="002267A4"/>
    <w:rsid w:val="00227CB6"/>
    <w:rsid w:val="0023349F"/>
    <w:rsid w:val="00234881"/>
    <w:rsid w:val="00235065"/>
    <w:rsid w:val="00235655"/>
    <w:rsid w:val="00237EE4"/>
    <w:rsid w:val="00241E1F"/>
    <w:rsid w:val="002425EF"/>
    <w:rsid w:val="0024390C"/>
    <w:rsid w:val="00253910"/>
    <w:rsid w:val="002605B9"/>
    <w:rsid w:val="0027375E"/>
    <w:rsid w:val="0027489A"/>
    <w:rsid w:val="00276EDE"/>
    <w:rsid w:val="0028498B"/>
    <w:rsid w:val="00285BAA"/>
    <w:rsid w:val="00286F3E"/>
    <w:rsid w:val="00291E19"/>
    <w:rsid w:val="00293590"/>
    <w:rsid w:val="0029790E"/>
    <w:rsid w:val="002A05C5"/>
    <w:rsid w:val="002A1FD4"/>
    <w:rsid w:val="002B0BAA"/>
    <w:rsid w:val="002B0D32"/>
    <w:rsid w:val="002C1678"/>
    <w:rsid w:val="002C17F8"/>
    <w:rsid w:val="002C2274"/>
    <w:rsid w:val="002C4006"/>
    <w:rsid w:val="002C5107"/>
    <w:rsid w:val="002C7E3C"/>
    <w:rsid w:val="002D1097"/>
    <w:rsid w:val="002D15DA"/>
    <w:rsid w:val="002D174A"/>
    <w:rsid w:val="002D21AB"/>
    <w:rsid w:val="002E11D1"/>
    <w:rsid w:val="002E4D6C"/>
    <w:rsid w:val="002E7008"/>
    <w:rsid w:val="002E7933"/>
    <w:rsid w:val="00304039"/>
    <w:rsid w:val="00306436"/>
    <w:rsid w:val="00312BDF"/>
    <w:rsid w:val="00313D40"/>
    <w:rsid w:val="00314863"/>
    <w:rsid w:val="0031502F"/>
    <w:rsid w:val="00316B49"/>
    <w:rsid w:val="00316EF4"/>
    <w:rsid w:val="003176F0"/>
    <w:rsid w:val="003179CC"/>
    <w:rsid w:val="00322ADC"/>
    <w:rsid w:val="00324BB9"/>
    <w:rsid w:val="00326869"/>
    <w:rsid w:val="00327F84"/>
    <w:rsid w:val="0033042A"/>
    <w:rsid w:val="00332230"/>
    <w:rsid w:val="003353FA"/>
    <w:rsid w:val="00336112"/>
    <w:rsid w:val="003364FC"/>
    <w:rsid w:val="00337158"/>
    <w:rsid w:val="00342AF9"/>
    <w:rsid w:val="003448D5"/>
    <w:rsid w:val="00346CAD"/>
    <w:rsid w:val="0035293C"/>
    <w:rsid w:val="00355719"/>
    <w:rsid w:val="00356072"/>
    <w:rsid w:val="00356B99"/>
    <w:rsid w:val="00361416"/>
    <w:rsid w:val="00367FB1"/>
    <w:rsid w:val="003701F4"/>
    <w:rsid w:val="00372CE9"/>
    <w:rsid w:val="00375D56"/>
    <w:rsid w:val="00377952"/>
    <w:rsid w:val="003804AD"/>
    <w:rsid w:val="0038092C"/>
    <w:rsid w:val="0038626D"/>
    <w:rsid w:val="0038667C"/>
    <w:rsid w:val="00393088"/>
    <w:rsid w:val="003B0C51"/>
    <w:rsid w:val="003B5449"/>
    <w:rsid w:val="003B6C96"/>
    <w:rsid w:val="003B7737"/>
    <w:rsid w:val="003C1E9F"/>
    <w:rsid w:val="003C2B2A"/>
    <w:rsid w:val="003C3204"/>
    <w:rsid w:val="003C7214"/>
    <w:rsid w:val="003D4074"/>
    <w:rsid w:val="003D6865"/>
    <w:rsid w:val="003D6BDB"/>
    <w:rsid w:val="003D6D10"/>
    <w:rsid w:val="003E1B6A"/>
    <w:rsid w:val="003E2607"/>
    <w:rsid w:val="003E38D0"/>
    <w:rsid w:val="003E5F5B"/>
    <w:rsid w:val="003E619A"/>
    <w:rsid w:val="003E71C6"/>
    <w:rsid w:val="003F0275"/>
    <w:rsid w:val="003F0C0E"/>
    <w:rsid w:val="003F2FEB"/>
    <w:rsid w:val="003F57BF"/>
    <w:rsid w:val="0040235C"/>
    <w:rsid w:val="00406081"/>
    <w:rsid w:val="0040719F"/>
    <w:rsid w:val="00407E3F"/>
    <w:rsid w:val="00413180"/>
    <w:rsid w:val="00413ACE"/>
    <w:rsid w:val="00416089"/>
    <w:rsid w:val="00425C48"/>
    <w:rsid w:val="00431FCF"/>
    <w:rsid w:val="004428F5"/>
    <w:rsid w:val="00450B27"/>
    <w:rsid w:val="00453DAD"/>
    <w:rsid w:val="00455C86"/>
    <w:rsid w:val="0045767F"/>
    <w:rsid w:val="00460CC8"/>
    <w:rsid w:val="004615E5"/>
    <w:rsid w:val="00463741"/>
    <w:rsid w:val="00470DCC"/>
    <w:rsid w:val="0047162C"/>
    <w:rsid w:val="00475945"/>
    <w:rsid w:val="004759CB"/>
    <w:rsid w:val="004760B1"/>
    <w:rsid w:val="00481A5E"/>
    <w:rsid w:val="0048228A"/>
    <w:rsid w:val="00483AE7"/>
    <w:rsid w:val="004841CF"/>
    <w:rsid w:val="0048432A"/>
    <w:rsid w:val="004852D2"/>
    <w:rsid w:val="004A0BD2"/>
    <w:rsid w:val="004A3BD1"/>
    <w:rsid w:val="004B1C92"/>
    <w:rsid w:val="004B27D1"/>
    <w:rsid w:val="004B3765"/>
    <w:rsid w:val="004B5826"/>
    <w:rsid w:val="004B7F41"/>
    <w:rsid w:val="004C05BB"/>
    <w:rsid w:val="004C18B8"/>
    <w:rsid w:val="004C18D7"/>
    <w:rsid w:val="004C314C"/>
    <w:rsid w:val="004C5022"/>
    <w:rsid w:val="004D0FE0"/>
    <w:rsid w:val="004D443E"/>
    <w:rsid w:val="004D4B3A"/>
    <w:rsid w:val="004D6CED"/>
    <w:rsid w:val="004E1AA5"/>
    <w:rsid w:val="004E54BB"/>
    <w:rsid w:val="004E54EC"/>
    <w:rsid w:val="004E604F"/>
    <w:rsid w:val="004E6AA6"/>
    <w:rsid w:val="00503D6F"/>
    <w:rsid w:val="00504C95"/>
    <w:rsid w:val="005072BC"/>
    <w:rsid w:val="00510657"/>
    <w:rsid w:val="00511004"/>
    <w:rsid w:val="005144B9"/>
    <w:rsid w:val="005201E9"/>
    <w:rsid w:val="0052389F"/>
    <w:rsid w:val="00523F1E"/>
    <w:rsid w:val="005254A8"/>
    <w:rsid w:val="0052647E"/>
    <w:rsid w:val="005333DC"/>
    <w:rsid w:val="00533ECF"/>
    <w:rsid w:val="0054579C"/>
    <w:rsid w:val="00547605"/>
    <w:rsid w:val="00547FB6"/>
    <w:rsid w:val="00555136"/>
    <w:rsid w:val="00561C0C"/>
    <w:rsid w:val="005644DD"/>
    <w:rsid w:val="005676FB"/>
    <w:rsid w:val="00572E3E"/>
    <w:rsid w:val="00573487"/>
    <w:rsid w:val="00573D6E"/>
    <w:rsid w:val="00573E99"/>
    <w:rsid w:val="005765D6"/>
    <w:rsid w:val="0057779E"/>
    <w:rsid w:val="00585462"/>
    <w:rsid w:val="005868ED"/>
    <w:rsid w:val="00592144"/>
    <w:rsid w:val="00595F24"/>
    <w:rsid w:val="00597A6A"/>
    <w:rsid w:val="005A4CEA"/>
    <w:rsid w:val="005A53A7"/>
    <w:rsid w:val="005C03FE"/>
    <w:rsid w:val="005C395A"/>
    <w:rsid w:val="005D298D"/>
    <w:rsid w:val="005D3DB1"/>
    <w:rsid w:val="005D7CB8"/>
    <w:rsid w:val="005D7EE9"/>
    <w:rsid w:val="005E3AEF"/>
    <w:rsid w:val="005F12BE"/>
    <w:rsid w:val="005F240A"/>
    <w:rsid w:val="005F44C1"/>
    <w:rsid w:val="005F683C"/>
    <w:rsid w:val="00605337"/>
    <w:rsid w:val="00610057"/>
    <w:rsid w:val="00612D62"/>
    <w:rsid w:val="00613694"/>
    <w:rsid w:val="00615CC5"/>
    <w:rsid w:val="00626486"/>
    <w:rsid w:val="006265A6"/>
    <w:rsid w:val="00626ED9"/>
    <w:rsid w:val="006275DF"/>
    <w:rsid w:val="0063168F"/>
    <w:rsid w:val="00640B6B"/>
    <w:rsid w:val="00642ADD"/>
    <w:rsid w:val="00650CD1"/>
    <w:rsid w:val="00651E01"/>
    <w:rsid w:val="00653232"/>
    <w:rsid w:val="0066109A"/>
    <w:rsid w:val="00661670"/>
    <w:rsid w:val="00662826"/>
    <w:rsid w:val="00663B4E"/>
    <w:rsid w:val="006714CF"/>
    <w:rsid w:val="00673B0D"/>
    <w:rsid w:val="00674518"/>
    <w:rsid w:val="0067452C"/>
    <w:rsid w:val="0067478C"/>
    <w:rsid w:val="00676BC5"/>
    <w:rsid w:val="006772E3"/>
    <w:rsid w:val="006807EB"/>
    <w:rsid w:val="00683554"/>
    <w:rsid w:val="00684428"/>
    <w:rsid w:val="00692238"/>
    <w:rsid w:val="00692A7C"/>
    <w:rsid w:val="00693299"/>
    <w:rsid w:val="006944F4"/>
    <w:rsid w:val="0069713E"/>
    <w:rsid w:val="006B1D64"/>
    <w:rsid w:val="006B201E"/>
    <w:rsid w:val="006B2297"/>
    <w:rsid w:val="006B357B"/>
    <w:rsid w:val="006B3B8D"/>
    <w:rsid w:val="006B6455"/>
    <w:rsid w:val="006C3773"/>
    <w:rsid w:val="006C5A5F"/>
    <w:rsid w:val="006C68AA"/>
    <w:rsid w:val="006D59ED"/>
    <w:rsid w:val="006E7B4F"/>
    <w:rsid w:val="006E7B56"/>
    <w:rsid w:val="006F08CE"/>
    <w:rsid w:val="006F3459"/>
    <w:rsid w:val="006F6FAE"/>
    <w:rsid w:val="007039CB"/>
    <w:rsid w:val="00703A82"/>
    <w:rsid w:val="00705C60"/>
    <w:rsid w:val="00705DF8"/>
    <w:rsid w:val="00707E8F"/>
    <w:rsid w:val="007101A0"/>
    <w:rsid w:val="00711B9C"/>
    <w:rsid w:val="00716850"/>
    <w:rsid w:val="00720978"/>
    <w:rsid w:val="00721E4A"/>
    <w:rsid w:val="00722DA0"/>
    <w:rsid w:val="0072324D"/>
    <w:rsid w:val="00724308"/>
    <w:rsid w:val="00725525"/>
    <w:rsid w:val="0073077D"/>
    <w:rsid w:val="00732B9B"/>
    <w:rsid w:val="00735B94"/>
    <w:rsid w:val="00737D6D"/>
    <w:rsid w:val="00750484"/>
    <w:rsid w:val="0075186E"/>
    <w:rsid w:val="007626D4"/>
    <w:rsid w:val="00764A41"/>
    <w:rsid w:val="00767BF4"/>
    <w:rsid w:val="007702DA"/>
    <w:rsid w:val="0077187C"/>
    <w:rsid w:val="00774FD6"/>
    <w:rsid w:val="0078077E"/>
    <w:rsid w:val="00784701"/>
    <w:rsid w:val="0078678B"/>
    <w:rsid w:val="00787778"/>
    <w:rsid w:val="00793A2F"/>
    <w:rsid w:val="0079431A"/>
    <w:rsid w:val="00795383"/>
    <w:rsid w:val="007967C5"/>
    <w:rsid w:val="007A090E"/>
    <w:rsid w:val="007A7421"/>
    <w:rsid w:val="007B21A9"/>
    <w:rsid w:val="007B5C4C"/>
    <w:rsid w:val="007B7666"/>
    <w:rsid w:val="007C1C05"/>
    <w:rsid w:val="007C303A"/>
    <w:rsid w:val="007C46A0"/>
    <w:rsid w:val="007C5F87"/>
    <w:rsid w:val="007D0F1A"/>
    <w:rsid w:val="007D4E8D"/>
    <w:rsid w:val="007D6EEF"/>
    <w:rsid w:val="007E4AB6"/>
    <w:rsid w:val="007F2D22"/>
    <w:rsid w:val="008014B6"/>
    <w:rsid w:val="008068EB"/>
    <w:rsid w:val="00810252"/>
    <w:rsid w:val="0081730F"/>
    <w:rsid w:val="00821CE2"/>
    <w:rsid w:val="00822C32"/>
    <w:rsid w:val="00825948"/>
    <w:rsid w:val="0082669B"/>
    <w:rsid w:val="008331A7"/>
    <w:rsid w:val="00835C0F"/>
    <w:rsid w:val="00836429"/>
    <w:rsid w:val="00840695"/>
    <w:rsid w:val="008408F7"/>
    <w:rsid w:val="008438EA"/>
    <w:rsid w:val="0084560A"/>
    <w:rsid w:val="0084589C"/>
    <w:rsid w:val="008478A4"/>
    <w:rsid w:val="00850740"/>
    <w:rsid w:val="00851CCB"/>
    <w:rsid w:val="00852328"/>
    <w:rsid w:val="0085528A"/>
    <w:rsid w:val="00863B9A"/>
    <w:rsid w:val="00870836"/>
    <w:rsid w:val="00870A06"/>
    <w:rsid w:val="00872997"/>
    <w:rsid w:val="00873956"/>
    <w:rsid w:val="00884B9C"/>
    <w:rsid w:val="008863B7"/>
    <w:rsid w:val="00886AE9"/>
    <w:rsid w:val="008903D4"/>
    <w:rsid w:val="00890C9F"/>
    <w:rsid w:val="008A0F05"/>
    <w:rsid w:val="008B6844"/>
    <w:rsid w:val="008C1880"/>
    <w:rsid w:val="008C4325"/>
    <w:rsid w:val="008C4BC2"/>
    <w:rsid w:val="008C6148"/>
    <w:rsid w:val="008E16C6"/>
    <w:rsid w:val="008E1D8D"/>
    <w:rsid w:val="008E3522"/>
    <w:rsid w:val="008E353C"/>
    <w:rsid w:val="008E396B"/>
    <w:rsid w:val="008E4F94"/>
    <w:rsid w:val="00903DDE"/>
    <w:rsid w:val="009048F9"/>
    <w:rsid w:val="009062BB"/>
    <w:rsid w:val="0090762C"/>
    <w:rsid w:val="009115D0"/>
    <w:rsid w:val="0091222D"/>
    <w:rsid w:val="009144A8"/>
    <w:rsid w:val="0091478C"/>
    <w:rsid w:val="00917CFE"/>
    <w:rsid w:val="00924475"/>
    <w:rsid w:val="009266D7"/>
    <w:rsid w:val="009269AF"/>
    <w:rsid w:val="009376EC"/>
    <w:rsid w:val="00941B67"/>
    <w:rsid w:val="0095087E"/>
    <w:rsid w:val="00950B32"/>
    <w:rsid w:val="009535EE"/>
    <w:rsid w:val="00956F61"/>
    <w:rsid w:val="00965F18"/>
    <w:rsid w:val="00967173"/>
    <w:rsid w:val="009676DC"/>
    <w:rsid w:val="009720BB"/>
    <w:rsid w:val="00972F93"/>
    <w:rsid w:val="00974F64"/>
    <w:rsid w:val="00977967"/>
    <w:rsid w:val="00981ADC"/>
    <w:rsid w:val="00985C83"/>
    <w:rsid w:val="0098613B"/>
    <w:rsid w:val="00995EE3"/>
    <w:rsid w:val="009A26ED"/>
    <w:rsid w:val="009A4172"/>
    <w:rsid w:val="009B0CE9"/>
    <w:rsid w:val="009B4C45"/>
    <w:rsid w:val="009C060E"/>
    <w:rsid w:val="009C1AA0"/>
    <w:rsid w:val="009C3D70"/>
    <w:rsid w:val="009C4F9A"/>
    <w:rsid w:val="009D3065"/>
    <w:rsid w:val="009D345C"/>
    <w:rsid w:val="009E01A9"/>
    <w:rsid w:val="009E0B97"/>
    <w:rsid w:val="009E11BD"/>
    <w:rsid w:val="009E4524"/>
    <w:rsid w:val="009E689F"/>
    <w:rsid w:val="009E7195"/>
    <w:rsid w:val="009F7636"/>
    <w:rsid w:val="00A001D6"/>
    <w:rsid w:val="00A03109"/>
    <w:rsid w:val="00A03607"/>
    <w:rsid w:val="00A10F22"/>
    <w:rsid w:val="00A16672"/>
    <w:rsid w:val="00A217CB"/>
    <w:rsid w:val="00A22C0F"/>
    <w:rsid w:val="00A23A15"/>
    <w:rsid w:val="00A24889"/>
    <w:rsid w:val="00A31BEC"/>
    <w:rsid w:val="00A327F8"/>
    <w:rsid w:val="00A33DE7"/>
    <w:rsid w:val="00A34C6D"/>
    <w:rsid w:val="00A36371"/>
    <w:rsid w:val="00A4638B"/>
    <w:rsid w:val="00A46892"/>
    <w:rsid w:val="00A5118B"/>
    <w:rsid w:val="00A517F9"/>
    <w:rsid w:val="00A54DD2"/>
    <w:rsid w:val="00A54DF9"/>
    <w:rsid w:val="00A559C1"/>
    <w:rsid w:val="00A6556E"/>
    <w:rsid w:val="00A679E2"/>
    <w:rsid w:val="00A73334"/>
    <w:rsid w:val="00A764B4"/>
    <w:rsid w:val="00A77578"/>
    <w:rsid w:val="00A77D2D"/>
    <w:rsid w:val="00A83BDC"/>
    <w:rsid w:val="00A85300"/>
    <w:rsid w:val="00A95823"/>
    <w:rsid w:val="00AA23FB"/>
    <w:rsid w:val="00AB3065"/>
    <w:rsid w:val="00AB783A"/>
    <w:rsid w:val="00AC0EFF"/>
    <w:rsid w:val="00AC1F68"/>
    <w:rsid w:val="00AC2BC7"/>
    <w:rsid w:val="00AC3075"/>
    <w:rsid w:val="00AC4905"/>
    <w:rsid w:val="00AC738C"/>
    <w:rsid w:val="00AD3D1E"/>
    <w:rsid w:val="00AD4DC6"/>
    <w:rsid w:val="00AD5FC7"/>
    <w:rsid w:val="00AE1863"/>
    <w:rsid w:val="00AE4628"/>
    <w:rsid w:val="00AE6B10"/>
    <w:rsid w:val="00AF255D"/>
    <w:rsid w:val="00B033CD"/>
    <w:rsid w:val="00B03786"/>
    <w:rsid w:val="00B06094"/>
    <w:rsid w:val="00B073D9"/>
    <w:rsid w:val="00B11253"/>
    <w:rsid w:val="00B13365"/>
    <w:rsid w:val="00B16772"/>
    <w:rsid w:val="00B16C69"/>
    <w:rsid w:val="00B34538"/>
    <w:rsid w:val="00B34AAC"/>
    <w:rsid w:val="00B36C16"/>
    <w:rsid w:val="00B45B29"/>
    <w:rsid w:val="00B50124"/>
    <w:rsid w:val="00B50915"/>
    <w:rsid w:val="00B51826"/>
    <w:rsid w:val="00B52A7C"/>
    <w:rsid w:val="00B53F51"/>
    <w:rsid w:val="00B54714"/>
    <w:rsid w:val="00B579A7"/>
    <w:rsid w:val="00B6274E"/>
    <w:rsid w:val="00B66B86"/>
    <w:rsid w:val="00B675DD"/>
    <w:rsid w:val="00B71CE6"/>
    <w:rsid w:val="00B75DFC"/>
    <w:rsid w:val="00B76FB1"/>
    <w:rsid w:val="00B77328"/>
    <w:rsid w:val="00B775D0"/>
    <w:rsid w:val="00B86BC8"/>
    <w:rsid w:val="00B86DB7"/>
    <w:rsid w:val="00BA1E65"/>
    <w:rsid w:val="00BA3C72"/>
    <w:rsid w:val="00BA501E"/>
    <w:rsid w:val="00BB0B53"/>
    <w:rsid w:val="00BB0F51"/>
    <w:rsid w:val="00BB28FF"/>
    <w:rsid w:val="00BB3C7D"/>
    <w:rsid w:val="00BB5E11"/>
    <w:rsid w:val="00BC6B46"/>
    <w:rsid w:val="00BD2E57"/>
    <w:rsid w:val="00BD33C9"/>
    <w:rsid w:val="00BD572E"/>
    <w:rsid w:val="00BD792C"/>
    <w:rsid w:val="00BE08A9"/>
    <w:rsid w:val="00BE23F5"/>
    <w:rsid w:val="00BE3849"/>
    <w:rsid w:val="00BE52BE"/>
    <w:rsid w:val="00BE637F"/>
    <w:rsid w:val="00BE652C"/>
    <w:rsid w:val="00BF18EC"/>
    <w:rsid w:val="00BF37BC"/>
    <w:rsid w:val="00BF3C13"/>
    <w:rsid w:val="00BF44A3"/>
    <w:rsid w:val="00BF4EC5"/>
    <w:rsid w:val="00C03528"/>
    <w:rsid w:val="00C113E8"/>
    <w:rsid w:val="00C142A8"/>
    <w:rsid w:val="00C163F1"/>
    <w:rsid w:val="00C22A03"/>
    <w:rsid w:val="00C23469"/>
    <w:rsid w:val="00C25725"/>
    <w:rsid w:val="00C25A31"/>
    <w:rsid w:val="00C3032D"/>
    <w:rsid w:val="00C34B9C"/>
    <w:rsid w:val="00C36D73"/>
    <w:rsid w:val="00C43491"/>
    <w:rsid w:val="00C47D2E"/>
    <w:rsid w:val="00C62A54"/>
    <w:rsid w:val="00C636A6"/>
    <w:rsid w:val="00C72460"/>
    <w:rsid w:val="00C81C90"/>
    <w:rsid w:val="00C956A1"/>
    <w:rsid w:val="00C96A35"/>
    <w:rsid w:val="00CA26F9"/>
    <w:rsid w:val="00CA3CAD"/>
    <w:rsid w:val="00CA62FA"/>
    <w:rsid w:val="00CA6DDB"/>
    <w:rsid w:val="00CA717F"/>
    <w:rsid w:val="00CA71DB"/>
    <w:rsid w:val="00CB127B"/>
    <w:rsid w:val="00CB1F8D"/>
    <w:rsid w:val="00CB66F6"/>
    <w:rsid w:val="00CB6862"/>
    <w:rsid w:val="00CB78D3"/>
    <w:rsid w:val="00CC03D9"/>
    <w:rsid w:val="00CC4A5A"/>
    <w:rsid w:val="00CD171D"/>
    <w:rsid w:val="00CD5F74"/>
    <w:rsid w:val="00CD65D2"/>
    <w:rsid w:val="00CE28E5"/>
    <w:rsid w:val="00CE6A18"/>
    <w:rsid w:val="00CF2A15"/>
    <w:rsid w:val="00CF61AC"/>
    <w:rsid w:val="00D055EC"/>
    <w:rsid w:val="00D06163"/>
    <w:rsid w:val="00D07CA1"/>
    <w:rsid w:val="00D10A63"/>
    <w:rsid w:val="00D13846"/>
    <w:rsid w:val="00D15FC2"/>
    <w:rsid w:val="00D161E7"/>
    <w:rsid w:val="00D173FB"/>
    <w:rsid w:val="00D22DDD"/>
    <w:rsid w:val="00D2713E"/>
    <w:rsid w:val="00D27CEF"/>
    <w:rsid w:val="00D27E17"/>
    <w:rsid w:val="00D32123"/>
    <w:rsid w:val="00D428EE"/>
    <w:rsid w:val="00D450C9"/>
    <w:rsid w:val="00D46F06"/>
    <w:rsid w:val="00D50A54"/>
    <w:rsid w:val="00D51A4D"/>
    <w:rsid w:val="00D52BBB"/>
    <w:rsid w:val="00D54D29"/>
    <w:rsid w:val="00D565B1"/>
    <w:rsid w:val="00D5705D"/>
    <w:rsid w:val="00D57CD6"/>
    <w:rsid w:val="00D61A0B"/>
    <w:rsid w:val="00D631D3"/>
    <w:rsid w:val="00D71186"/>
    <w:rsid w:val="00D72188"/>
    <w:rsid w:val="00D804AA"/>
    <w:rsid w:val="00D84F27"/>
    <w:rsid w:val="00D85756"/>
    <w:rsid w:val="00D859F9"/>
    <w:rsid w:val="00D869B8"/>
    <w:rsid w:val="00D8745F"/>
    <w:rsid w:val="00D9190B"/>
    <w:rsid w:val="00DA1C3D"/>
    <w:rsid w:val="00DA3507"/>
    <w:rsid w:val="00DB518A"/>
    <w:rsid w:val="00DB54D0"/>
    <w:rsid w:val="00DB5548"/>
    <w:rsid w:val="00DC4366"/>
    <w:rsid w:val="00DC7328"/>
    <w:rsid w:val="00DC7C79"/>
    <w:rsid w:val="00DD0B17"/>
    <w:rsid w:val="00DD2307"/>
    <w:rsid w:val="00DD5B27"/>
    <w:rsid w:val="00DE0537"/>
    <w:rsid w:val="00DE64CD"/>
    <w:rsid w:val="00DE67F2"/>
    <w:rsid w:val="00E00C66"/>
    <w:rsid w:val="00E019B7"/>
    <w:rsid w:val="00E0529A"/>
    <w:rsid w:val="00E15203"/>
    <w:rsid w:val="00E1649D"/>
    <w:rsid w:val="00E1704F"/>
    <w:rsid w:val="00E21258"/>
    <w:rsid w:val="00E249DF"/>
    <w:rsid w:val="00E33050"/>
    <w:rsid w:val="00E3370C"/>
    <w:rsid w:val="00E34F22"/>
    <w:rsid w:val="00E351DF"/>
    <w:rsid w:val="00E4492B"/>
    <w:rsid w:val="00E5468F"/>
    <w:rsid w:val="00E55951"/>
    <w:rsid w:val="00E56968"/>
    <w:rsid w:val="00E57DB4"/>
    <w:rsid w:val="00E739E7"/>
    <w:rsid w:val="00E75BDC"/>
    <w:rsid w:val="00E80792"/>
    <w:rsid w:val="00E843B7"/>
    <w:rsid w:val="00E927F3"/>
    <w:rsid w:val="00E95D7A"/>
    <w:rsid w:val="00E96493"/>
    <w:rsid w:val="00E96A6A"/>
    <w:rsid w:val="00EA2251"/>
    <w:rsid w:val="00EA722B"/>
    <w:rsid w:val="00EA77EA"/>
    <w:rsid w:val="00EB02A4"/>
    <w:rsid w:val="00EB36B6"/>
    <w:rsid w:val="00EB3B86"/>
    <w:rsid w:val="00EB7354"/>
    <w:rsid w:val="00EC1B34"/>
    <w:rsid w:val="00EC3C35"/>
    <w:rsid w:val="00EC7CC2"/>
    <w:rsid w:val="00ED4C80"/>
    <w:rsid w:val="00ED7C2E"/>
    <w:rsid w:val="00EF0A19"/>
    <w:rsid w:val="00EF0CC3"/>
    <w:rsid w:val="00EF4F65"/>
    <w:rsid w:val="00EF540A"/>
    <w:rsid w:val="00EF5A96"/>
    <w:rsid w:val="00F015C6"/>
    <w:rsid w:val="00F0349D"/>
    <w:rsid w:val="00F10D49"/>
    <w:rsid w:val="00F16E9A"/>
    <w:rsid w:val="00F17821"/>
    <w:rsid w:val="00F22FEA"/>
    <w:rsid w:val="00F25AB5"/>
    <w:rsid w:val="00F278C4"/>
    <w:rsid w:val="00F40C55"/>
    <w:rsid w:val="00F42470"/>
    <w:rsid w:val="00F4294A"/>
    <w:rsid w:val="00F438FE"/>
    <w:rsid w:val="00F4589A"/>
    <w:rsid w:val="00F469EE"/>
    <w:rsid w:val="00F50DEC"/>
    <w:rsid w:val="00F52E62"/>
    <w:rsid w:val="00F53051"/>
    <w:rsid w:val="00F5475D"/>
    <w:rsid w:val="00F55349"/>
    <w:rsid w:val="00F60F7E"/>
    <w:rsid w:val="00F62511"/>
    <w:rsid w:val="00F626F4"/>
    <w:rsid w:val="00F63273"/>
    <w:rsid w:val="00F64535"/>
    <w:rsid w:val="00F73497"/>
    <w:rsid w:val="00F75CD3"/>
    <w:rsid w:val="00F81E40"/>
    <w:rsid w:val="00F82D34"/>
    <w:rsid w:val="00F82F64"/>
    <w:rsid w:val="00F86E53"/>
    <w:rsid w:val="00F87773"/>
    <w:rsid w:val="00FA25DC"/>
    <w:rsid w:val="00FA2F99"/>
    <w:rsid w:val="00FA769E"/>
    <w:rsid w:val="00FB3041"/>
    <w:rsid w:val="00FB357B"/>
    <w:rsid w:val="00FB3EDD"/>
    <w:rsid w:val="00FB6E95"/>
    <w:rsid w:val="00FC2A19"/>
    <w:rsid w:val="00FC2F40"/>
    <w:rsid w:val="00FC5BE8"/>
    <w:rsid w:val="00FD40DE"/>
    <w:rsid w:val="00FD5A11"/>
    <w:rsid w:val="00FD7A87"/>
    <w:rsid w:val="00FE1BE2"/>
    <w:rsid w:val="00FE217B"/>
    <w:rsid w:val="00FE241B"/>
    <w:rsid w:val="00FE67AD"/>
    <w:rsid w:val="00FE7542"/>
    <w:rsid w:val="00FF2C44"/>
    <w:rsid w:val="00FF4A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CDCADE8"/>
  <w15:docId w15:val="{AAE47E1F-7AC1-43EA-82F5-1DB507C37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No Spacing" w:qFormat="1"/>
    <w:lsdException w:name="Light Shading" w:uiPriority="60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 w:uiPriority="34" w:qFormat="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al">
    <w:name w:val="Normal"/>
    <w:qFormat/>
    <w:rsid w:val="005676FB"/>
    <w:pPr>
      <w:spacing w:after="240"/>
      <w:jc w:val="both"/>
    </w:pPr>
    <w:rPr>
      <w:rFonts w:ascii="Optima" w:hAnsi="Optima"/>
      <w:sz w:val="22"/>
      <w:szCs w:val="24"/>
      <w:lang w:eastAsia="es-ES"/>
    </w:rPr>
  </w:style>
  <w:style w:type="paragraph" w:styleId="Ttulo1">
    <w:name w:val="heading 1"/>
    <w:basedOn w:val="Normal"/>
    <w:next w:val="Normal"/>
    <w:link w:val="Ttulo1Car"/>
    <w:autoRedefine/>
    <w:qFormat/>
    <w:rsid w:val="00B579A7"/>
    <w:pPr>
      <w:numPr>
        <w:numId w:val="21"/>
      </w:numPr>
      <w:spacing w:before="360"/>
      <w:outlineLvl w:val="0"/>
    </w:pPr>
    <w:rPr>
      <w:rFonts w:asciiTheme="majorHAnsi" w:hAnsiTheme="majorHAnsi"/>
      <w:b/>
      <w:caps/>
      <w:sz w:val="34"/>
    </w:rPr>
  </w:style>
  <w:style w:type="paragraph" w:styleId="Ttulo2">
    <w:name w:val="heading 2"/>
    <w:basedOn w:val="Normal"/>
    <w:next w:val="Normal"/>
    <w:link w:val="Ttulo2Car"/>
    <w:unhideWhenUsed/>
    <w:qFormat/>
    <w:rsid w:val="00B51826"/>
    <w:pPr>
      <w:keepNext/>
      <w:keepLines/>
      <w:numPr>
        <w:ilvl w:val="1"/>
        <w:numId w:val="21"/>
      </w:numPr>
      <w:spacing w:before="120"/>
      <w:outlineLvl w:val="1"/>
    </w:pPr>
    <w:rPr>
      <w:rFonts w:eastAsiaTheme="majorEastAsia" w:cstheme="majorBidi"/>
      <w:b/>
      <w:bCs/>
      <w:sz w:val="26"/>
      <w:szCs w:val="26"/>
    </w:rPr>
  </w:style>
  <w:style w:type="paragraph" w:styleId="Ttulo3">
    <w:name w:val="heading 3"/>
    <w:basedOn w:val="Normal"/>
    <w:next w:val="Normal"/>
    <w:link w:val="Ttulo3Car"/>
    <w:unhideWhenUsed/>
    <w:qFormat/>
    <w:rsid w:val="00063E13"/>
    <w:pPr>
      <w:keepNext/>
      <w:keepLines/>
      <w:numPr>
        <w:ilvl w:val="2"/>
        <w:numId w:val="21"/>
      </w:numPr>
      <w:spacing w:before="120"/>
      <w:outlineLvl w:val="2"/>
    </w:pPr>
    <w:rPr>
      <w:rFonts w:eastAsiaTheme="majorEastAsia" w:cstheme="majorBidi"/>
      <w:b/>
      <w:bCs/>
      <w:u w:val="single"/>
    </w:rPr>
  </w:style>
  <w:style w:type="paragraph" w:styleId="Ttulo4">
    <w:name w:val="heading 4"/>
    <w:basedOn w:val="Normal"/>
    <w:next w:val="Normal"/>
    <w:link w:val="Ttulo4Car"/>
    <w:unhideWhenUsed/>
    <w:qFormat/>
    <w:rsid w:val="004E1AA5"/>
    <w:pPr>
      <w:keepNext/>
      <w:keepLines/>
      <w:numPr>
        <w:ilvl w:val="3"/>
        <w:numId w:val="21"/>
      </w:numPr>
      <w:spacing w:before="120" w:after="120"/>
      <w:outlineLvl w:val="3"/>
    </w:pPr>
    <w:rPr>
      <w:rFonts w:eastAsiaTheme="majorEastAsia" w:cstheme="majorBidi"/>
      <w:b/>
      <w:bCs/>
      <w:iCs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4E604F"/>
    <w:pPr>
      <w:keepNext/>
      <w:keepLines/>
      <w:numPr>
        <w:ilvl w:val="4"/>
        <w:numId w:val="2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4E604F"/>
    <w:pPr>
      <w:keepNext/>
      <w:keepLines/>
      <w:numPr>
        <w:ilvl w:val="5"/>
        <w:numId w:val="2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4E604F"/>
    <w:pPr>
      <w:keepNext/>
      <w:keepLines/>
      <w:numPr>
        <w:ilvl w:val="6"/>
        <w:numId w:val="2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4E604F"/>
    <w:pPr>
      <w:keepNext/>
      <w:keepLines/>
      <w:numPr>
        <w:ilvl w:val="7"/>
        <w:numId w:val="2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4E604F"/>
    <w:pPr>
      <w:keepNext/>
      <w:keepLines/>
      <w:numPr>
        <w:ilvl w:val="8"/>
        <w:numId w:val="2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85300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A85300"/>
    <w:rPr>
      <w:rFonts w:ascii="Lucida Grande" w:hAnsi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A22E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A22EC"/>
  </w:style>
  <w:style w:type="paragraph" w:styleId="Piedepgina">
    <w:name w:val="footer"/>
    <w:basedOn w:val="Normal"/>
    <w:link w:val="PiedepginaCar"/>
    <w:uiPriority w:val="99"/>
    <w:unhideWhenUsed/>
    <w:rsid w:val="00C34B9C"/>
    <w:pPr>
      <w:tabs>
        <w:tab w:val="center" w:pos="4252"/>
        <w:tab w:val="right" w:pos="8504"/>
      </w:tabs>
      <w:spacing w:after="0"/>
      <w:jc w:val="center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34B9C"/>
    <w:rPr>
      <w:rFonts w:ascii="Optima" w:hAnsi="Optima"/>
      <w:sz w:val="22"/>
      <w:szCs w:val="24"/>
      <w:lang w:eastAsia="es-ES"/>
    </w:rPr>
  </w:style>
  <w:style w:type="character" w:styleId="Hipervnculo">
    <w:name w:val="Hyperlink"/>
    <w:uiPriority w:val="99"/>
    <w:unhideWhenUsed/>
    <w:rsid w:val="00FA22EC"/>
    <w:rPr>
      <w:color w:val="0000FF"/>
      <w:u w:val="single"/>
    </w:rPr>
  </w:style>
  <w:style w:type="character" w:styleId="Hipervnculovisitado">
    <w:name w:val="FollowedHyperlink"/>
    <w:uiPriority w:val="99"/>
    <w:semiHidden/>
    <w:unhideWhenUsed/>
    <w:rsid w:val="00480DA6"/>
    <w:rPr>
      <w:color w:val="800080"/>
      <w:u w:val="single"/>
    </w:rPr>
  </w:style>
  <w:style w:type="paragraph" w:customStyle="1" w:styleId="Listavistosa-nfasis11">
    <w:name w:val="Lista vistosa - Énfasis 11"/>
    <w:basedOn w:val="Normal"/>
    <w:uiPriority w:val="34"/>
    <w:qFormat/>
    <w:rsid w:val="0032007A"/>
    <w:pPr>
      <w:ind w:left="720"/>
      <w:contextualSpacing/>
    </w:pPr>
    <w:rPr>
      <w:rFonts w:eastAsia="Cambria"/>
      <w:lang w:eastAsia="en-US"/>
    </w:rPr>
  </w:style>
  <w:style w:type="paragraph" w:styleId="Prrafodelista">
    <w:name w:val="List Paragraph"/>
    <w:basedOn w:val="Normal"/>
    <w:uiPriority w:val="34"/>
    <w:qFormat/>
    <w:rsid w:val="00863B9A"/>
    <w:pPr>
      <w:ind w:left="720"/>
      <w:contextualSpacing/>
    </w:pPr>
    <w:rPr>
      <w:rFonts w:ascii="Cambria" w:eastAsia="Cambria" w:hAnsi="Cambria"/>
      <w:lang w:eastAsia="en-US"/>
    </w:rPr>
  </w:style>
  <w:style w:type="paragraph" w:styleId="Ttulo">
    <w:name w:val="Title"/>
    <w:basedOn w:val="Normal"/>
    <w:next w:val="Normal"/>
    <w:link w:val="TtuloCar"/>
    <w:qFormat/>
    <w:rsid w:val="00BB3C7D"/>
    <w:pPr>
      <w:jc w:val="center"/>
    </w:pPr>
    <w:rPr>
      <w:b/>
      <w:color w:val="595959"/>
      <w:sz w:val="32"/>
      <w:szCs w:val="28"/>
    </w:rPr>
  </w:style>
  <w:style w:type="character" w:customStyle="1" w:styleId="TtuloCar">
    <w:name w:val="Título Car"/>
    <w:basedOn w:val="Fuentedeprrafopredeter"/>
    <w:link w:val="Ttulo"/>
    <w:rsid w:val="00BB3C7D"/>
    <w:rPr>
      <w:rFonts w:ascii="Optima" w:hAnsi="Optima"/>
      <w:b/>
      <w:color w:val="595959"/>
      <w:sz w:val="32"/>
      <w:szCs w:val="28"/>
      <w:lang w:eastAsia="es-ES"/>
    </w:rPr>
  </w:style>
  <w:style w:type="character" w:customStyle="1" w:styleId="Ttulo1Car">
    <w:name w:val="Título 1 Car"/>
    <w:basedOn w:val="Fuentedeprrafopredeter"/>
    <w:link w:val="Ttulo1"/>
    <w:rsid w:val="00B579A7"/>
    <w:rPr>
      <w:rFonts w:asciiTheme="majorHAnsi" w:hAnsiTheme="majorHAnsi"/>
      <w:b/>
      <w:caps/>
      <w:sz w:val="34"/>
      <w:szCs w:val="24"/>
      <w:lang w:eastAsia="es-ES"/>
    </w:rPr>
  </w:style>
  <w:style w:type="paragraph" w:styleId="Subttulo">
    <w:name w:val="Subtitle"/>
    <w:basedOn w:val="Normal"/>
    <w:next w:val="Normal"/>
    <w:link w:val="SubttuloCar"/>
    <w:qFormat/>
    <w:rsid w:val="004E604F"/>
    <w:pPr>
      <w:numPr>
        <w:numId w:val="19"/>
      </w:numPr>
      <w:spacing w:before="240"/>
    </w:pPr>
    <w:rPr>
      <w:b/>
      <w:sz w:val="26"/>
    </w:rPr>
  </w:style>
  <w:style w:type="character" w:customStyle="1" w:styleId="SubttuloCar">
    <w:name w:val="Subtítulo Car"/>
    <w:basedOn w:val="Fuentedeprrafopredeter"/>
    <w:link w:val="Subttulo"/>
    <w:rsid w:val="004E604F"/>
    <w:rPr>
      <w:rFonts w:ascii="Optima" w:hAnsi="Optima"/>
      <w:b/>
      <w:sz w:val="26"/>
      <w:szCs w:val="24"/>
      <w:lang w:eastAsia="es-ES"/>
    </w:rPr>
  </w:style>
  <w:style w:type="paragraph" w:customStyle="1" w:styleId="Textotabla">
    <w:name w:val="Texto tabla"/>
    <w:basedOn w:val="Normal"/>
    <w:qFormat/>
    <w:rsid w:val="003C1E9F"/>
    <w:pPr>
      <w:spacing w:after="0"/>
      <w:jc w:val="left"/>
    </w:pPr>
    <w:rPr>
      <w:rFonts w:eastAsia="Times New Roman"/>
      <w:szCs w:val="20"/>
    </w:rPr>
  </w:style>
  <w:style w:type="paragraph" w:customStyle="1" w:styleId="Subttulo1">
    <w:name w:val="Subtítulo 1"/>
    <w:basedOn w:val="Normal"/>
    <w:link w:val="Subttulo1Car"/>
    <w:qFormat/>
    <w:rsid w:val="00DC4366"/>
    <w:pPr>
      <w:spacing w:before="120"/>
    </w:pPr>
    <w:rPr>
      <w:b/>
      <w:u w:val="single"/>
    </w:rPr>
  </w:style>
  <w:style w:type="paragraph" w:customStyle="1" w:styleId="EstiloPrrafodelistaDespus10ptoInterlineadoMltiple">
    <w:name w:val="Estilo Párrafo de lista + Después:  10 pto Interlineado:  Múltiple ..."/>
    <w:basedOn w:val="Prrafodelista"/>
    <w:rsid w:val="00DC4366"/>
    <w:pPr>
      <w:spacing w:after="200" w:line="276" w:lineRule="auto"/>
    </w:pPr>
    <w:rPr>
      <w:rFonts w:ascii="Optima" w:eastAsia="Times New Roman" w:hAnsi="Optima"/>
      <w:szCs w:val="20"/>
    </w:rPr>
  </w:style>
  <w:style w:type="character" w:customStyle="1" w:styleId="Subttulo1Car">
    <w:name w:val="Subtítulo 1 Car"/>
    <w:basedOn w:val="Fuentedeprrafopredeter"/>
    <w:link w:val="Subttulo1"/>
    <w:rsid w:val="00DC4366"/>
    <w:rPr>
      <w:rFonts w:ascii="Optima" w:hAnsi="Optima"/>
      <w:b/>
      <w:sz w:val="22"/>
      <w:szCs w:val="24"/>
      <w:u w:val="single"/>
      <w:lang w:eastAsia="es-ES"/>
    </w:rPr>
  </w:style>
  <w:style w:type="paragraph" w:styleId="Textonotapie">
    <w:name w:val="footnote text"/>
    <w:basedOn w:val="Normal"/>
    <w:link w:val="TextonotapieCar"/>
    <w:uiPriority w:val="99"/>
    <w:unhideWhenUsed/>
    <w:rsid w:val="00DC4366"/>
    <w:pPr>
      <w:spacing w:after="0"/>
      <w:jc w:val="left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DC4366"/>
    <w:rPr>
      <w:rFonts w:ascii="Calibri" w:eastAsia="Calibri" w:hAnsi="Calibri"/>
      <w:lang w:eastAsia="en-US"/>
    </w:rPr>
  </w:style>
  <w:style w:type="character" w:styleId="Refdenotaalpie">
    <w:name w:val="footnote reference"/>
    <w:uiPriority w:val="99"/>
    <w:unhideWhenUsed/>
    <w:rsid w:val="00DC4366"/>
    <w:rPr>
      <w:vertAlign w:val="superscript"/>
    </w:rPr>
  </w:style>
  <w:style w:type="paragraph" w:customStyle="1" w:styleId="Listanonumerada">
    <w:name w:val="Lista no numerada"/>
    <w:basedOn w:val="Prrafodelista"/>
    <w:autoRedefine/>
    <w:qFormat/>
    <w:rsid w:val="00DC4366"/>
    <w:pPr>
      <w:numPr>
        <w:numId w:val="10"/>
      </w:numPr>
      <w:spacing w:after="200" w:line="276" w:lineRule="auto"/>
    </w:pPr>
    <w:rPr>
      <w:rFonts w:ascii="Optima" w:eastAsia="Times New Roman" w:hAnsi="Optima"/>
      <w:szCs w:val="20"/>
    </w:rPr>
  </w:style>
  <w:style w:type="paragraph" w:customStyle="1" w:styleId="Subttulo2">
    <w:name w:val="Subtítulo 2"/>
    <w:basedOn w:val="Subttulo1"/>
    <w:rsid w:val="00BB3C7D"/>
    <w:rPr>
      <w:bCs/>
      <w:u w:val="none"/>
    </w:rPr>
  </w:style>
  <w:style w:type="paragraph" w:styleId="Descripcin">
    <w:name w:val="caption"/>
    <w:basedOn w:val="Normal"/>
    <w:next w:val="Normal"/>
    <w:unhideWhenUsed/>
    <w:qFormat/>
    <w:rsid w:val="00BB3C7D"/>
    <w:pPr>
      <w:spacing w:after="200"/>
    </w:pPr>
    <w:rPr>
      <w:b/>
      <w:bCs/>
      <w:color w:val="4F81BD" w:themeColor="accent1"/>
      <w:sz w:val="18"/>
      <w:szCs w:val="18"/>
    </w:rPr>
  </w:style>
  <w:style w:type="paragraph" w:customStyle="1" w:styleId="Ttulotabla">
    <w:name w:val="Título tabla"/>
    <w:basedOn w:val="Descripcin"/>
    <w:rsid w:val="00BB3C7D"/>
    <w:pPr>
      <w:spacing w:after="120"/>
    </w:pPr>
    <w:rPr>
      <w:b w:val="0"/>
      <w:bCs w:val="0"/>
      <w:color w:val="auto"/>
    </w:rPr>
  </w:style>
  <w:style w:type="character" w:customStyle="1" w:styleId="Ttulo2Car">
    <w:name w:val="Título 2 Car"/>
    <w:basedOn w:val="Fuentedeprrafopredeter"/>
    <w:link w:val="Ttulo2"/>
    <w:rsid w:val="00B51826"/>
    <w:rPr>
      <w:rFonts w:ascii="Optima" w:eastAsiaTheme="majorEastAsia" w:hAnsi="Optima" w:cstheme="majorBidi"/>
      <w:b/>
      <w:bCs/>
      <w:sz w:val="26"/>
      <w:szCs w:val="26"/>
      <w:lang w:eastAsia="es-ES"/>
    </w:rPr>
  </w:style>
  <w:style w:type="character" w:customStyle="1" w:styleId="Ttulo3Car">
    <w:name w:val="Título 3 Car"/>
    <w:basedOn w:val="Fuentedeprrafopredeter"/>
    <w:link w:val="Ttulo3"/>
    <w:rsid w:val="00063E13"/>
    <w:rPr>
      <w:rFonts w:ascii="Optima" w:eastAsiaTheme="majorEastAsia" w:hAnsi="Optima" w:cstheme="majorBidi"/>
      <w:b/>
      <w:bCs/>
      <w:sz w:val="22"/>
      <w:szCs w:val="24"/>
      <w:u w:val="single"/>
      <w:lang w:eastAsia="es-ES"/>
    </w:rPr>
  </w:style>
  <w:style w:type="character" w:customStyle="1" w:styleId="Ttulo4Car">
    <w:name w:val="Título 4 Car"/>
    <w:basedOn w:val="Fuentedeprrafopredeter"/>
    <w:link w:val="Ttulo4"/>
    <w:rsid w:val="004E1AA5"/>
    <w:rPr>
      <w:rFonts w:ascii="Optima" w:eastAsiaTheme="majorEastAsia" w:hAnsi="Optima" w:cstheme="majorBidi"/>
      <w:b/>
      <w:bCs/>
      <w:iCs/>
      <w:sz w:val="22"/>
      <w:szCs w:val="24"/>
      <w:lang w:eastAsia="es-ES"/>
    </w:rPr>
  </w:style>
  <w:style w:type="character" w:customStyle="1" w:styleId="Ttulo5Car">
    <w:name w:val="Título 5 Car"/>
    <w:basedOn w:val="Fuentedeprrafopredeter"/>
    <w:link w:val="Ttulo5"/>
    <w:semiHidden/>
    <w:rsid w:val="004E604F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s-ES"/>
    </w:rPr>
  </w:style>
  <w:style w:type="character" w:customStyle="1" w:styleId="Ttulo6Car">
    <w:name w:val="Título 6 Car"/>
    <w:basedOn w:val="Fuentedeprrafopredeter"/>
    <w:link w:val="Ttulo6"/>
    <w:semiHidden/>
    <w:rsid w:val="004E604F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s-ES"/>
    </w:rPr>
  </w:style>
  <w:style w:type="character" w:customStyle="1" w:styleId="Ttulo7Car">
    <w:name w:val="Título 7 Car"/>
    <w:basedOn w:val="Fuentedeprrafopredeter"/>
    <w:link w:val="Ttulo7"/>
    <w:semiHidden/>
    <w:rsid w:val="004E604F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s-ES"/>
    </w:rPr>
  </w:style>
  <w:style w:type="character" w:customStyle="1" w:styleId="Ttulo8Car">
    <w:name w:val="Título 8 Car"/>
    <w:basedOn w:val="Fuentedeprrafopredeter"/>
    <w:link w:val="Ttulo8"/>
    <w:semiHidden/>
    <w:rsid w:val="004E604F"/>
    <w:rPr>
      <w:rFonts w:asciiTheme="majorHAnsi" w:eastAsiaTheme="majorEastAsia" w:hAnsiTheme="majorHAnsi" w:cstheme="majorBidi"/>
      <w:color w:val="404040" w:themeColor="text1" w:themeTint="BF"/>
      <w:lang w:eastAsia="es-ES"/>
    </w:rPr>
  </w:style>
  <w:style w:type="character" w:customStyle="1" w:styleId="Ttulo9Car">
    <w:name w:val="Título 9 Car"/>
    <w:basedOn w:val="Fuentedeprrafopredeter"/>
    <w:link w:val="Ttulo9"/>
    <w:semiHidden/>
    <w:rsid w:val="004E604F"/>
    <w:rPr>
      <w:rFonts w:asciiTheme="majorHAnsi" w:eastAsiaTheme="majorEastAsia" w:hAnsiTheme="majorHAnsi" w:cstheme="majorBidi"/>
      <w:i/>
      <w:iCs/>
      <w:color w:val="404040" w:themeColor="text1" w:themeTint="BF"/>
      <w:lang w:eastAsia="es-ES"/>
    </w:rPr>
  </w:style>
  <w:style w:type="character" w:styleId="Refdecomentario">
    <w:name w:val="annotation reference"/>
    <w:basedOn w:val="Fuentedeprrafopredeter"/>
    <w:rsid w:val="00222815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2228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222815"/>
    <w:rPr>
      <w:rFonts w:ascii="Optima" w:hAnsi="Optima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2228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222815"/>
    <w:rPr>
      <w:rFonts w:ascii="Optima" w:hAnsi="Optima"/>
      <w:b/>
      <w:bCs/>
      <w:lang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F16E9A"/>
    <w:pPr>
      <w:keepNext/>
      <w:keepLines/>
      <w:numPr>
        <w:numId w:val="0"/>
      </w:numPr>
      <w:spacing w:before="480" w:after="0" w:line="276" w:lineRule="auto"/>
      <w:jc w:val="left"/>
      <w:outlineLvl w:val="9"/>
    </w:pPr>
    <w:rPr>
      <w:rFonts w:eastAsiaTheme="majorEastAsia" w:cstheme="majorBidi"/>
      <w:b w:val="0"/>
      <w:bCs/>
      <w:caps w:val="0"/>
      <w:color w:val="365F91" w:themeColor="accent1" w:themeShade="BF"/>
      <w:sz w:val="28"/>
      <w:szCs w:val="28"/>
      <w:lang w:eastAsia="es-CL"/>
    </w:rPr>
  </w:style>
  <w:style w:type="paragraph" w:styleId="TDC1">
    <w:name w:val="toc 1"/>
    <w:basedOn w:val="Normal"/>
    <w:next w:val="Normal"/>
    <w:autoRedefine/>
    <w:uiPriority w:val="39"/>
    <w:rsid w:val="00F16E9A"/>
    <w:pPr>
      <w:spacing w:after="100"/>
    </w:pPr>
  </w:style>
  <w:style w:type="paragraph" w:styleId="TDC2">
    <w:name w:val="toc 2"/>
    <w:basedOn w:val="Normal"/>
    <w:next w:val="Normal"/>
    <w:autoRedefine/>
    <w:uiPriority w:val="39"/>
    <w:rsid w:val="00F16E9A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rsid w:val="00F16E9A"/>
    <w:pPr>
      <w:spacing w:after="100"/>
      <w:ind w:left="440"/>
    </w:pPr>
  </w:style>
  <w:style w:type="paragraph" w:customStyle="1" w:styleId="EstiloTextotablaNegrita">
    <w:name w:val="Estilo Texto tabla + Negrita"/>
    <w:basedOn w:val="Textotabla"/>
    <w:rsid w:val="00BF4EC5"/>
    <w:pPr>
      <w:spacing w:after="60"/>
    </w:pPr>
    <w:rPr>
      <w:b/>
      <w:bCs/>
    </w:rPr>
  </w:style>
  <w:style w:type="table" w:styleId="Cuadrculaclara-nfasis1">
    <w:name w:val="Light Grid Accent 1"/>
    <w:basedOn w:val="Tablanormal"/>
    <w:rsid w:val="0047162C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9861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98613B"/>
    <w:rPr>
      <w:rFonts w:asciiTheme="minorHAnsi" w:eastAsiaTheme="minorHAnsi" w:hAnsiTheme="minorHAnsi" w:cstheme="minorBidi"/>
      <w:color w:val="000000" w:themeColor="text1" w:themeShade="BF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Tabladeilustraciones">
    <w:name w:val="table of figures"/>
    <w:basedOn w:val="Normal"/>
    <w:next w:val="Normal"/>
    <w:uiPriority w:val="99"/>
    <w:rsid w:val="004B27D1"/>
    <w:pPr>
      <w:spacing w:after="0"/>
    </w:pPr>
  </w:style>
  <w:style w:type="table" w:styleId="Sombreadomedio2-nfasis1">
    <w:name w:val="Medium Shading 2 Accent 1"/>
    <w:basedOn w:val="Tablanormal"/>
    <w:rsid w:val="00006F78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Cuadrculaclara">
    <w:name w:val="Light Grid"/>
    <w:basedOn w:val="Tablanormal"/>
    <w:rsid w:val="00006F78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styleId="Revisin">
    <w:name w:val="Revision"/>
    <w:hidden/>
    <w:rsid w:val="00AF255D"/>
    <w:rPr>
      <w:rFonts w:ascii="Optima" w:hAnsi="Optima"/>
      <w:sz w:val="22"/>
      <w:szCs w:val="24"/>
      <w:lang w:eastAsia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1E745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266D7"/>
    <w:pPr>
      <w:spacing w:before="100" w:beforeAutospacing="1" w:after="100" w:afterAutospacing="1"/>
      <w:jc w:val="left"/>
    </w:pPr>
    <w:rPr>
      <w:rFonts w:ascii="Times New Roman" w:eastAsiaTheme="minorHAnsi" w:hAnsi="Times New Roman"/>
      <w:sz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22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7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9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2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7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4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5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7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image" Target="media/image5.wmf"/><Relationship Id="rId26" Type="http://schemas.openxmlformats.org/officeDocument/2006/relationships/image" Target="media/image13.emf"/><Relationship Id="rId3" Type="http://schemas.openxmlformats.org/officeDocument/2006/relationships/customXml" Target="../customXml/item3.xml"/><Relationship Id="rId21" Type="http://schemas.openxmlformats.org/officeDocument/2006/relationships/image" Target="media/image8.jp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5" Type="http://schemas.openxmlformats.org/officeDocument/2006/relationships/image" Target="media/image12.jpg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image" Target="media/image7.jp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1.jpg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image" Target="media/image10.jpg"/><Relationship Id="rId28" Type="http://schemas.openxmlformats.org/officeDocument/2006/relationships/image" Target="media/image15.emf"/><Relationship Id="rId10" Type="http://schemas.openxmlformats.org/officeDocument/2006/relationships/footnotes" Target="footnotes.xml"/><Relationship Id="rId19" Type="http://schemas.openxmlformats.org/officeDocument/2006/relationships/image" Target="media/image6.jpg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image" Target="media/image9.png"/><Relationship Id="rId27" Type="http://schemas.openxmlformats.org/officeDocument/2006/relationships/image" Target="media/image14.emf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nzalo.sepulveda\Documents\Formatos\Plantilla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435AEACABBADB42B6E854DEDE2703BF" ma:contentTypeVersion="8" ma:contentTypeDescription="Crear nuevo documento." ma:contentTypeScope="" ma:versionID="8c9124b5608f6c3afb64ed5fdce95c00">
  <xsd:schema xmlns:xsd="http://www.w3.org/2001/XMLSchema" xmlns:xs="http://www.w3.org/2001/XMLSchema" xmlns:p="http://schemas.microsoft.com/office/2006/metadata/properties" xmlns:ns2="cd7df43d-10b9-47d8-a000-58f6ff9a05a9" xmlns:ns3="21c3207e-4ad9-41ce-b187-b126d6257ffb" targetNamespace="http://schemas.microsoft.com/office/2006/metadata/properties" ma:root="true" ma:fieldsID="471b305a1b93216af0cd42a5230a6a27" ns2:_="" ns3:_="">
    <xsd:import namespace="cd7df43d-10b9-47d8-a000-58f6ff9a05a9"/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N_x00b0__x0020_Documento" minOccurs="0"/>
                <xsd:element ref="ns2:N_x00b0__x0020_Exp" minOccurs="0"/>
                <xsd:element ref="ns2:Fecha_x0020_Publicaci_x00f3_n" minOccurs="0"/>
                <xsd:element ref="ns2:Destinatario" minOccurs="0"/>
                <xsd:element ref="ns2:Fecha_x0020_Generaci_x00f3_n" minOccurs="0"/>
                <xsd:element ref="ns2:Remitido_x0020_Por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7df43d-10b9-47d8-a000-58f6ff9a05a9" elementFormDefault="qualified">
    <xsd:import namespace="http://schemas.microsoft.com/office/2006/documentManagement/types"/>
    <xsd:import namespace="http://schemas.microsoft.com/office/infopath/2007/PartnerControls"/>
    <xsd:element name="N_x00b0__x0020_Documento" ma:index="8" nillable="true" ma:displayName="N° Documento" ma:internalName="N_x00b0__x0020_Documento">
      <xsd:simpleType>
        <xsd:restriction base="dms:Text">
          <xsd:maxLength value="255"/>
        </xsd:restriction>
      </xsd:simpleType>
    </xsd:element>
    <xsd:element name="N_x00b0__x0020_Exp" ma:index="9" nillable="true" ma:displayName="N° Exp" ma:internalName="N_x00b0__x0020_Exp">
      <xsd:simpleType>
        <xsd:restriction base="dms:Text">
          <xsd:maxLength value="255"/>
        </xsd:restriction>
      </xsd:simpleType>
    </xsd:element>
    <xsd:element name="Fecha_x0020_Publicaci_x00f3_n" ma:index="10" nillable="true" ma:displayName="Fecha Publicación" ma:default="[today]" ma:description="Fecha Publicación en Expediente Electrónico" ma:format="DateOnly" ma:internalName="Fecha_x0020_Publicaci_x00f3_n">
      <xsd:simpleType>
        <xsd:restriction base="dms:DateTime"/>
      </xsd:simpleType>
    </xsd:element>
    <xsd:element name="Destinatario" ma:index="11" nillable="true" ma:displayName="Destinatario" ma:internalName="Destinatario">
      <xsd:simpleType>
        <xsd:restriction base="dms:Text">
          <xsd:maxLength value="255"/>
        </xsd:restriction>
      </xsd:simpleType>
    </xsd:element>
    <xsd:element name="Fecha_x0020_Generaci_x00f3_n" ma:index="12" nillable="true" ma:displayName="Fecha Generación" ma:default="[today]" ma:format="DateOnly" ma:internalName="Fecha_x0020_Generaci_x00f3_n">
      <xsd:simpleType>
        <xsd:restriction base="dms:DateTime"/>
      </xsd:simpleType>
    </xsd:element>
    <xsd:element name="Remitido_x0020_Por" ma:index="13" nillable="true" ma:displayName="Remitido Por" ma:list="{461986f8-ccac-4691-983b-799eae54cbac}" ma:internalName="Remitido_x0020_Por" ma:showField="Titl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15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mitido_x0020_Por xmlns="cd7df43d-10b9-47d8-a000-58f6ff9a05a9" xsi:nil="true"/>
    <Fecha_x0020_Publicaci_x00f3_n xmlns="cd7df43d-10b9-47d8-a000-58f6ff9a05a9">2013-05-13T04:00:00+00:00</Fecha_x0020_Publicaci_x00f3_n>
    <N_x00b0__x0020_Documento xmlns="cd7df43d-10b9-47d8-a000-58f6ff9a05a9" xsi:nil="true"/>
    <Destinatario xmlns="cd7df43d-10b9-47d8-a000-58f6ff9a05a9" xsi:nil="true"/>
    <Fecha_x0020_Generaci_x00f3_n xmlns="cd7df43d-10b9-47d8-a000-58f6ff9a05a9">2013-05-13T04:00:00+00:00</Fecha_x0020_Generaci_x00f3_n>
    <N_x00b0__x0020_Exp xmlns="cd7df43d-10b9-47d8-a000-58f6ff9a05a9" xsi:nil="true"/>
    <_dlc_DocId xmlns="21c3207e-4ad9-41ce-b187-b126d6257ffb">636UEWMD4YA6-18-40710</_dlc_DocId>
    <_dlc_DocIdUrl xmlns="21c3207e-4ad9-41ce-b187-b126d6257ffb">
      <Url>http://sharepoint/dfz/_layouts/DocIdRedir.aspx?ID=636UEWMD4YA6-18-40710</Url>
      <Description>636UEWMD4YA6-18-40710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449AAE-E248-4D48-B699-5EE1AA5F6836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179782C-02D0-44A9-9EAD-C7C35089CC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7df43d-10b9-47d8-a000-58f6ff9a05a9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5375B0-0B92-4648-914B-AD4178EC7057}">
  <ds:schemaRefs>
    <ds:schemaRef ds:uri="http://schemas.microsoft.com/office/2006/metadata/properties"/>
    <ds:schemaRef ds:uri="http://schemas.microsoft.com/office/infopath/2007/PartnerControls"/>
    <ds:schemaRef ds:uri="cd7df43d-10b9-47d8-a000-58f6ff9a05a9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8BA69FD9-9F40-4E6C-A654-78061D8B1536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277A29E-09DE-445E-A50E-589A8FA05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Plantilla.dotx</Template>
  <TotalTime>0</TotalTime>
  <Pages>18</Pages>
  <Words>1884</Words>
  <Characters>10362</Characters>
  <Application>Microsoft Office Word</Application>
  <DocSecurity>0</DocSecurity>
  <Lines>86</Lines>
  <Paragraphs>24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Reporte Olores Porkland</vt:lpstr>
      <vt:lpstr/>
    </vt:vector>
  </TitlesOfParts>
  <Company>Cronstudio</Company>
  <LinksUpToDate>false</LinksUpToDate>
  <CharactersWithSpaces>12222</CharactersWithSpaces>
  <SharedDoc>false</SharedDoc>
  <HLinks>
    <vt:vector size="24" baseType="variant">
      <vt:variant>
        <vt:i4>7340094</vt:i4>
      </vt:variant>
      <vt:variant>
        <vt:i4>9</vt:i4>
      </vt:variant>
      <vt:variant>
        <vt:i4>0</vt:i4>
      </vt:variant>
      <vt:variant>
        <vt:i4>5</vt:i4>
      </vt:variant>
      <vt:variant>
        <vt:lpwstr>http://www.sma.gob.cl/</vt:lpwstr>
      </vt:variant>
      <vt:variant>
        <vt:lpwstr/>
      </vt:variant>
      <vt:variant>
        <vt:i4>1507387</vt:i4>
      </vt:variant>
      <vt:variant>
        <vt:i4>6</vt:i4>
      </vt:variant>
      <vt:variant>
        <vt:i4>0</vt:i4>
      </vt:variant>
      <vt:variant>
        <vt:i4>5</vt:i4>
      </vt:variant>
      <vt:variant>
        <vt:lpwstr>mailto:contacto.sma@sma.gob.cl</vt:lpwstr>
      </vt:variant>
      <vt:variant>
        <vt:lpwstr/>
      </vt:variant>
      <vt:variant>
        <vt:i4>7340094</vt:i4>
      </vt:variant>
      <vt:variant>
        <vt:i4>3</vt:i4>
      </vt:variant>
      <vt:variant>
        <vt:i4>0</vt:i4>
      </vt:variant>
      <vt:variant>
        <vt:i4>5</vt:i4>
      </vt:variant>
      <vt:variant>
        <vt:lpwstr>http://www.sma.gob.cl/</vt:lpwstr>
      </vt:variant>
      <vt:variant>
        <vt:lpwstr/>
      </vt:variant>
      <vt:variant>
        <vt:i4>1507387</vt:i4>
      </vt:variant>
      <vt:variant>
        <vt:i4>0</vt:i4>
      </vt:variant>
      <vt:variant>
        <vt:i4>0</vt:i4>
      </vt:variant>
      <vt:variant>
        <vt:i4>5</vt:i4>
      </vt:variant>
      <vt:variant>
        <vt:lpwstr>mailto:contacto.sma@sma.gob.cl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Reporte Olores Porkland</dc:title>
  <dc:creator>Gonzalo Raul Sepulveda Kattan</dc:creator>
  <cp:lastModifiedBy>Carolina Alexandra Dolores Silva Santelices</cp:lastModifiedBy>
  <cp:revision>2</cp:revision>
  <cp:lastPrinted>2015-03-17T19:34:00Z</cp:lastPrinted>
  <dcterms:created xsi:type="dcterms:W3CDTF">2016-06-21T14:13:00Z</dcterms:created>
  <dcterms:modified xsi:type="dcterms:W3CDTF">2016-06-21T14:13:00Z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0x0101001435AEACABBADB42B6E854DEDE2703BF</vt:lpwstr>
  </property>
  <property fmtid="{D5CDD505-2E9C-101B-9397-08002B2CF9AE}" pid="3" name="_dlc_DocIdItemGuid">
    <vt:lpwstr>8a5a9a3a-7f3a-4804-b2d5-34708489aac7</vt:lpwstr>
  </property>
</Properties>
</file>